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3BD" w:rsidRPr="000A5347" w:rsidRDefault="00415AE8" w:rsidP="008F43BD">
      <w:pPr>
        <w:rPr>
          <w:rFonts w:ascii="Century Gothic" w:hAnsi="Century Gothic" w:cs="Tahoma"/>
          <w:b/>
          <w:lang w:val="it-I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-127635</wp:posOffset>
            </wp:positionV>
            <wp:extent cx="117157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424" y="20800"/>
                <wp:lineTo x="21424" y="0"/>
                <wp:lineTo x="0" y="0"/>
              </wp:wrapPolygon>
            </wp:wrapThrough>
            <wp:docPr id="1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3BD" w:rsidRPr="000A5347">
        <w:rPr>
          <w:rFonts w:ascii="Century Gothic" w:hAnsi="Century Gothic" w:cs="Tahoma"/>
          <w:b/>
          <w:lang w:val="it-IT"/>
        </w:rPr>
        <w:t>H E I N R I C H</w:t>
      </w:r>
      <w:r w:rsidR="008F43BD">
        <w:rPr>
          <w:rFonts w:ascii="Century Gothic" w:hAnsi="Century Gothic" w:cs="Tahoma"/>
          <w:b/>
          <w:lang w:val="it-IT"/>
        </w:rPr>
        <w:t xml:space="preserve"> </w:t>
      </w:r>
      <w:r w:rsidR="008F43BD" w:rsidRPr="000A5347">
        <w:rPr>
          <w:rFonts w:ascii="Century Gothic" w:hAnsi="Century Gothic" w:cs="Tahoma"/>
          <w:b/>
          <w:lang w:val="it-IT"/>
        </w:rPr>
        <w:t>-</w:t>
      </w:r>
      <w:r w:rsidR="008F43BD">
        <w:rPr>
          <w:rFonts w:ascii="Century Gothic" w:hAnsi="Century Gothic" w:cs="Tahoma"/>
          <w:b/>
          <w:lang w:val="it-IT"/>
        </w:rPr>
        <w:t xml:space="preserve"> </w:t>
      </w:r>
      <w:r w:rsidR="008F43BD" w:rsidRPr="000A5347">
        <w:rPr>
          <w:rFonts w:ascii="Century Gothic" w:hAnsi="Century Gothic" w:cs="Tahoma"/>
          <w:b/>
          <w:lang w:val="it-IT"/>
        </w:rPr>
        <w:t xml:space="preserve">M A N </w:t>
      </w:r>
      <w:proofErr w:type="spellStart"/>
      <w:r w:rsidR="008F43BD" w:rsidRPr="000A5347">
        <w:rPr>
          <w:rFonts w:ascii="Century Gothic" w:hAnsi="Century Gothic" w:cs="Tahoma"/>
          <w:b/>
          <w:lang w:val="it-IT"/>
        </w:rPr>
        <w:t>N</w:t>
      </w:r>
      <w:proofErr w:type="spellEnd"/>
      <w:r w:rsidR="008F43BD">
        <w:rPr>
          <w:rFonts w:ascii="Century Gothic" w:hAnsi="Century Gothic" w:cs="Tahoma"/>
          <w:b/>
          <w:lang w:val="it-IT"/>
        </w:rPr>
        <w:t xml:space="preserve"> </w:t>
      </w:r>
      <w:r w:rsidR="008F43BD" w:rsidRPr="000A5347">
        <w:rPr>
          <w:rFonts w:ascii="Century Gothic" w:hAnsi="Century Gothic" w:cs="Tahoma"/>
          <w:b/>
          <w:lang w:val="it-IT"/>
        </w:rPr>
        <w:t>-</w:t>
      </w:r>
      <w:r w:rsidR="008F43BD">
        <w:rPr>
          <w:rFonts w:ascii="Century Gothic" w:hAnsi="Century Gothic" w:cs="Tahoma"/>
          <w:b/>
          <w:lang w:val="it-IT"/>
        </w:rPr>
        <w:t xml:space="preserve"> </w:t>
      </w:r>
      <w:r w:rsidR="008F43BD" w:rsidRPr="000A5347">
        <w:rPr>
          <w:rFonts w:ascii="Century Gothic" w:hAnsi="Century Gothic" w:cs="Tahoma"/>
          <w:b/>
          <w:lang w:val="it-IT"/>
        </w:rPr>
        <w:t xml:space="preserve">S C H U L E   </w:t>
      </w:r>
      <w:r w:rsidR="008F43BD" w:rsidRPr="000A5347">
        <w:rPr>
          <w:rFonts w:ascii="Century Gothic" w:hAnsi="Century Gothic" w:cs="Tahoma"/>
          <w:b/>
          <w:color w:val="808080"/>
          <w:lang w:val="it-IT"/>
        </w:rPr>
        <w:t>D I E T Z E</w:t>
      </w:r>
      <w:r w:rsidR="008F43BD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8F43BD" w:rsidRPr="000A5347">
        <w:rPr>
          <w:rFonts w:ascii="Century Gothic" w:hAnsi="Century Gothic" w:cs="Tahoma"/>
          <w:b/>
          <w:color w:val="808080"/>
          <w:lang w:val="it-IT"/>
        </w:rPr>
        <w:t>N</w:t>
      </w:r>
      <w:r w:rsidR="008F43BD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8F43BD" w:rsidRPr="000A5347">
        <w:rPr>
          <w:rFonts w:ascii="Century Gothic" w:hAnsi="Century Gothic" w:cs="Tahoma"/>
          <w:b/>
          <w:color w:val="808080"/>
          <w:lang w:val="it-IT"/>
        </w:rPr>
        <w:t>B</w:t>
      </w:r>
      <w:r w:rsidR="008F43BD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8F43BD" w:rsidRPr="000A5347">
        <w:rPr>
          <w:rFonts w:ascii="Century Gothic" w:hAnsi="Century Gothic" w:cs="Tahoma"/>
          <w:b/>
          <w:color w:val="808080"/>
          <w:lang w:val="it-IT"/>
        </w:rPr>
        <w:t>A</w:t>
      </w:r>
      <w:r w:rsidR="008F43BD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8F43BD" w:rsidRPr="000A5347">
        <w:rPr>
          <w:rFonts w:ascii="Century Gothic" w:hAnsi="Century Gothic" w:cs="Tahoma"/>
          <w:b/>
          <w:color w:val="808080"/>
          <w:lang w:val="it-IT"/>
        </w:rPr>
        <w:t>C</w:t>
      </w:r>
      <w:r w:rsidR="008F43BD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8F43BD" w:rsidRPr="000A5347">
        <w:rPr>
          <w:rFonts w:ascii="Century Gothic" w:hAnsi="Century Gothic" w:cs="Tahoma"/>
          <w:b/>
          <w:color w:val="808080"/>
          <w:lang w:val="it-IT"/>
        </w:rPr>
        <w:t>H</w:t>
      </w:r>
    </w:p>
    <w:p w:rsidR="00E93547" w:rsidRDefault="00E93547" w:rsidP="00E93547"/>
    <w:p w:rsidR="00E93547" w:rsidRDefault="00E93547" w:rsidP="00E93547"/>
    <w:p w:rsidR="00CB5551" w:rsidRPr="00B661A4" w:rsidRDefault="002955CE" w:rsidP="00B661A4">
      <w:pPr>
        <w:pStyle w:val="berschrift1"/>
        <w:jc w:val="center"/>
        <w:rPr>
          <w:rFonts w:ascii="VAGRounded BT" w:hAnsi="VAGRounded BT" w:cs="VAGRounded BT"/>
          <w:b w:val="0"/>
          <w:bCs w:val="0"/>
          <w:sz w:val="40"/>
          <w:szCs w:val="40"/>
        </w:rPr>
      </w:pPr>
      <w:r>
        <w:rPr>
          <w:sz w:val="40"/>
          <w:szCs w:val="40"/>
        </w:rPr>
        <w:t>BETRIEBSPRAKTIKUM HAUPTSCHULE</w:t>
      </w:r>
    </w:p>
    <w:p w:rsidR="00400F85" w:rsidRPr="00400F85" w:rsidRDefault="00400F85" w:rsidP="00400F85"/>
    <w:p w:rsidR="00E93547" w:rsidRDefault="00415AE8" w:rsidP="00CB5551">
      <w:pPr>
        <w:pStyle w:val="berschrift1"/>
        <w:jc w:val="center"/>
        <w:rPr>
          <w:rFonts w:ascii="VAGRounded BT" w:hAnsi="VAGRounded BT" w:cs="VAGRounded BT"/>
          <w:b w:val="0"/>
          <w:bCs w:val="0"/>
          <w:sz w:val="52"/>
          <w:szCs w:val="52"/>
        </w:rPr>
      </w:pPr>
      <w:r>
        <w:rPr>
          <w:b w:val="0"/>
          <w:bCs w:val="0"/>
          <w:i/>
          <w:iCs/>
          <w:noProof/>
        </w:rPr>
        <w:drawing>
          <wp:inline distT="0" distB="0" distL="0" distR="0">
            <wp:extent cx="3552825" cy="2667000"/>
            <wp:effectExtent l="0" t="0" r="0" b="0"/>
            <wp:docPr id="1" name="Bild 1" descr="HMS 20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MS 2011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A4" w:rsidRDefault="00B661A4" w:rsidP="00B661A4">
      <w:pPr>
        <w:jc w:val="center"/>
        <w:rPr>
          <w:sz w:val="18"/>
          <w:szCs w:val="18"/>
        </w:rPr>
      </w:pPr>
    </w:p>
    <w:p w:rsidR="00B4010C" w:rsidRDefault="00B4010C" w:rsidP="00B661A4">
      <w:pPr>
        <w:jc w:val="center"/>
        <w:rPr>
          <w:sz w:val="18"/>
          <w:szCs w:val="18"/>
        </w:rPr>
      </w:pPr>
    </w:p>
    <w:p w:rsidR="00B661A4" w:rsidRPr="00EE45A0" w:rsidRDefault="00B661A4" w:rsidP="00B661A4">
      <w:pPr>
        <w:jc w:val="center"/>
        <w:rPr>
          <w:sz w:val="18"/>
          <w:szCs w:val="18"/>
        </w:rPr>
      </w:pPr>
      <w:r w:rsidRPr="00EE45A0">
        <w:rPr>
          <w:sz w:val="18"/>
          <w:szCs w:val="18"/>
        </w:rPr>
        <w:t>(Bitte eintragen)</w:t>
      </w:r>
    </w:p>
    <w:p w:rsidR="00E93547" w:rsidRDefault="00E93547" w:rsidP="00E9354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3"/>
        <w:gridCol w:w="6210"/>
      </w:tblGrid>
      <w:tr w:rsidR="009D18AE" w:rsidRPr="00B661A4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344B51">
            <w:pPr>
              <w:spacing w:line="360" w:lineRule="auto"/>
              <w:rPr>
                <w:b/>
                <w:sz w:val="20"/>
                <w:szCs w:val="20"/>
              </w:rPr>
            </w:pPr>
            <w:r w:rsidRPr="00344B51">
              <w:rPr>
                <w:b/>
                <w:sz w:val="20"/>
                <w:szCs w:val="20"/>
              </w:rPr>
              <w:t>Vor- und Nachname Praktikant/in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344B51">
            <w:pPr>
              <w:spacing w:line="360" w:lineRule="auto"/>
              <w:rPr>
                <w:sz w:val="20"/>
                <w:szCs w:val="20"/>
              </w:rPr>
            </w:pPr>
          </w:p>
          <w:p w:rsidR="009D18AE" w:rsidRPr="00344B51" w:rsidRDefault="009D18AE" w:rsidP="00344B51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D18AE" w:rsidRPr="00B661A4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B4010C">
            <w:pPr>
              <w:rPr>
                <w:b/>
                <w:sz w:val="20"/>
                <w:szCs w:val="20"/>
              </w:rPr>
            </w:pPr>
            <w:r w:rsidRPr="00344B51">
              <w:rPr>
                <w:b/>
                <w:sz w:val="20"/>
                <w:szCs w:val="20"/>
              </w:rPr>
              <w:t>Dauer des Praktikums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</w:tc>
      </w:tr>
      <w:tr w:rsidR="009D18AE" w:rsidRPr="00344B51" w:rsidTr="00344B51">
        <w:tc>
          <w:tcPr>
            <w:tcW w:w="3740" w:type="dxa"/>
            <w:shd w:val="clear" w:color="auto" w:fill="auto"/>
            <w:vAlign w:val="center"/>
          </w:tcPr>
          <w:p w:rsidR="00AD0DED" w:rsidRDefault="009D18AE" w:rsidP="00AD0DED">
            <w:pPr>
              <w:pStyle w:val="berschrift1"/>
              <w:rPr>
                <w:bCs w:val="0"/>
                <w:sz w:val="20"/>
                <w:szCs w:val="20"/>
              </w:rPr>
            </w:pPr>
            <w:r w:rsidRPr="00344B51">
              <w:rPr>
                <w:bCs w:val="0"/>
                <w:sz w:val="20"/>
                <w:szCs w:val="20"/>
              </w:rPr>
              <w:t xml:space="preserve">Beruf im Praktikum </w:t>
            </w:r>
          </w:p>
          <w:p w:rsidR="009D18AE" w:rsidRPr="00344B51" w:rsidRDefault="009D18AE" w:rsidP="00AD0DED">
            <w:pPr>
              <w:pStyle w:val="berschrift1"/>
              <w:rPr>
                <w:bCs w:val="0"/>
                <w:sz w:val="20"/>
                <w:szCs w:val="20"/>
              </w:rPr>
            </w:pPr>
            <w:r w:rsidRPr="00344B51">
              <w:rPr>
                <w:b w:val="0"/>
                <w:bCs w:val="0"/>
                <w:sz w:val="14"/>
                <w:szCs w:val="20"/>
              </w:rPr>
              <w:t>(nur Ausbildungsberuf</w:t>
            </w:r>
            <w:r w:rsidR="00AD0DED">
              <w:rPr>
                <w:b w:val="0"/>
                <w:bCs w:val="0"/>
                <w:sz w:val="14"/>
                <w:szCs w:val="20"/>
              </w:rPr>
              <w:t xml:space="preserve"> erlaubt!</w:t>
            </w:r>
            <w:r w:rsidRPr="00344B51">
              <w:rPr>
                <w:b w:val="0"/>
                <w:bCs w:val="0"/>
                <w:sz w:val="14"/>
                <w:szCs w:val="20"/>
              </w:rPr>
              <w:t>)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</w:tc>
      </w:tr>
      <w:tr w:rsidR="009D18AE" w:rsidRPr="00344B51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Cs w:val="0"/>
                <w:sz w:val="20"/>
                <w:szCs w:val="20"/>
              </w:rPr>
            </w:pPr>
            <w:r w:rsidRPr="00344B51">
              <w:rPr>
                <w:bCs w:val="0"/>
                <w:sz w:val="20"/>
                <w:szCs w:val="20"/>
              </w:rPr>
              <w:t>Name Praktikum</w:t>
            </w:r>
            <w:r w:rsidR="00B4010C" w:rsidRPr="00344B51">
              <w:rPr>
                <w:bCs w:val="0"/>
                <w:sz w:val="20"/>
                <w:szCs w:val="20"/>
              </w:rPr>
              <w:t>s</w:t>
            </w:r>
            <w:r w:rsidRPr="00344B51">
              <w:rPr>
                <w:bCs w:val="0"/>
                <w:sz w:val="20"/>
                <w:szCs w:val="20"/>
              </w:rPr>
              <w:t>betrieb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 w:val="0"/>
                <w:bCs w:val="0"/>
                <w:sz w:val="20"/>
                <w:szCs w:val="20"/>
              </w:rPr>
            </w:pPr>
          </w:p>
          <w:p w:rsidR="009D18AE" w:rsidRPr="009D18AE" w:rsidRDefault="009D18AE" w:rsidP="00344B51"/>
        </w:tc>
      </w:tr>
      <w:tr w:rsidR="009D18AE" w:rsidRPr="00B661A4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344B51">
            <w:pPr>
              <w:spacing w:line="360" w:lineRule="auto"/>
              <w:rPr>
                <w:b/>
                <w:sz w:val="20"/>
                <w:szCs w:val="20"/>
              </w:rPr>
            </w:pPr>
            <w:r w:rsidRPr="00344B51">
              <w:rPr>
                <w:b/>
                <w:sz w:val="20"/>
                <w:szCs w:val="20"/>
              </w:rPr>
              <w:t>Straße/ Hausnr.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</w:tc>
      </w:tr>
      <w:tr w:rsidR="009D18AE" w:rsidRPr="00344B51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344B51">
            <w:pPr>
              <w:spacing w:line="360" w:lineRule="auto"/>
              <w:rPr>
                <w:b/>
                <w:sz w:val="20"/>
                <w:szCs w:val="20"/>
              </w:rPr>
            </w:pPr>
            <w:r w:rsidRPr="00344B51">
              <w:rPr>
                <w:b/>
                <w:sz w:val="20"/>
                <w:szCs w:val="20"/>
              </w:rPr>
              <w:t>PLZ/ Ort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 w:val="0"/>
                <w:bCs w:val="0"/>
                <w:sz w:val="20"/>
                <w:szCs w:val="20"/>
              </w:rPr>
            </w:pPr>
          </w:p>
          <w:p w:rsidR="009D18AE" w:rsidRPr="009D18AE" w:rsidRDefault="009D18AE" w:rsidP="00344B51"/>
        </w:tc>
      </w:tr>
      <w:tr w:rsidR="009D18AE" w:rsidRPr="00B661A4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344B51">
            <w:pPr>
              <w:spacing w:line="360" w:lineRule="auto"/>
              <w:rPr>
                <w:b/>
                <w:sz w:val="20"/>
                <w:szCs w:val="20"/>
              </w:rPr>
            </w:pPr>
            <w:r w:rsidRPr="00344B51">
              <w:rPr>
                <w:b/>
                <w:sz w:val="20"/>
                <w:szCs w:val="20"/>
              </w:rPr>
              <w:t xml:space="preserve">Telefon 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 w:val="0"/>
                <w:bCs w:val="0"/>
                <w:sz w:val="20"/>
                <w:szCs w:val="20"/>
              </w:rPr>
            </w:pPr>
          </w:p>
          <w:p w:rsidR="009D18AE" w:rsidRPr="009D18AE" w:rsidRDefault="009D18AE" w:rsidP="00344B51"/>
        </w:tc>
      </w:tr>
      <w:tr w:rsidR="009D18AE" w:rsidRPr="00344B51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344B51">
            <w:pPr>
              <w:spacing w:line="360" w:lineRule="auto"/>
              <w:rPr>
                <w:b/>
                <w:sz w:val="20"/>
                <w:szCs w:val="20"/>
              </w:rPr>
            </w:pPr>
            <w:r w:rsidRPr="00344B51">
              <w:rPr>
                <w:b/>
                <w:bCs/>
                <w:sz w:val="20"/>
                <w:szCs w:val="20"/>
              </w:rPr>
              <w:t>Betriebliche(r) Betreuer/in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 w:val="0"/>
                <w:bCs w:val="0"/>
                <w:sz w:val="20"/>
                <w:szCs w:val="20"/>
              </w:rPr>
            </w:pPr>
          </w:p>
          <w:p w:rsidR="009D18AE" w:rsidRPr="009D18AE" w:rsidRDefault="009D18AE" w:rsidP="00344B51"/>
        </w:tc>
      </w:tr>
      <w:tr w:rsidR="009D18AE" w:rsidRPr="00B661A4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Cs w:val="0"/>
                <w:sz w:val="20"/>
                <w:szCs w:val="20"/>
              </w:rPr>
            </w:pPr>
            <w:r w:rsidRPr="00344B51">
              <w:rPr>
                <w:bCs w:val="0"/>
                <w:sz w:val="20"/>
                <w:szCs w:val="20"/>
              </w:rPr>
              <w:t>Arbeitszeit (von – bis)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</w:tc>
      </w:tr>
      <w:tr w:rsidR="009D18AE" w:rsidRPr="00B661A4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Cs w:val="0"/>
                <w:sz w:val="20"/>
                <w:szCs w:val="20"/>
              </w:rPr>
            </w:pPr>
            <w:r w:rsidRPr="00344B51">
              <w:rPr>
                <w:bCs w:val="0"/>
                <w:sz w:val="20"/>
                <w:szCs w:val="20"/>
              </w:rPr>
              <w:t>Betreuende</w:t>
            </w:r>
            <w:r w:rsidR="00B4010C" w:rsidRPr="00344B51">
              <w:rPr>
                <w:bCs w:val="0"/>
                <w:sz w:val="20"/>
                <w:szCs w:val="20"/>
              </w:rPr>
              <w:t>(</w:t>
            </w:r>
            <w:r w:rsidRPr="00344B51">
              <w:rPr>
                <w:bCs w:val="0"/>
                <w:sz w:val="20"/>
                <w:szCs w:val="20"/>
              </w:rPr>
              <w:t>r</w:t>
            </w:r>
            <w:r w:rsidR="00B4010C" w:rsidRPr="00344B51">
              <w:rPr>
                <w:bCs w:val="0"/>
                <w:sz w:val="20"/>
                <w:szCs w:val="20"/>
              </w:rPr>
              <w:t>)</w:t>
            </w:r>
            <w:r w:rsidRPr="00344B51">
              <w:rPr>
                <w:bCs w:val="0"/>
                <w:sz w:val="20"/>
                <w:szCs w:val="20"/>
              </w:rPr>
              <w:t xml:space="preserve"> Lehrer</w:t>
            </w:r>
            <w:r w:rsidR="00B4010C" w:rsidRPr="00344B51">
              <w:rPr>
                <w:bCs w:val="0"/>
                <w:sz w:val="20"/>
                <w:szCs w:val="20"/>
              </w:rPr>
              <w:t>/in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</w:tc>
      </w:tr>
      <w:tr w:rsidR="009D18AE" w:rsidRPr="00B661A4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B4010C">
            <w:pPr>
              <w:rPr>
                <w:b/>
                <w:sz w:val="20"/>
                <w:szCs w:val="20"/>
              </w:rPr>
            </w:pPr>
            <w:r w:rsidRPr="00344B51">
              <w:rPr>
                <w:b/>
                <w:sz w:val="20"/>
                <w:szCs w:val="20"/>
              </w:rPr>
              <w:t xml:space="preserve">Tel/ </w:t>
            </w:r>
            <w:proofErr w:type="spellStart"/>
            <w:r w:rsidRPr="00344B51">
              <w:rPr>
                <w:b/>
                <w:sz w:val="20"/>
                <w:szCs w:val="20"/>
              </w:rPr>
              <w:t>Handynr</w:t>
            </w:r>
            <w:proofErr w:type="spellEnd"/>
            <w:r w:rsidRPr="00344B5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  <w:p w:rsidR="009D18AE" w:rsidRPr="00344B51" w:rsidRDefault="009D18AE" w:rsidP="00B4010C">
            <w:pPr>
              <w:rPr>
                <w:sz w:val="20"/>
                <w:szCs w:val="20"/>
              </w:rPr>
            </w:pPr>
          </w:p>
        </w:tc>
      </w:tr>
      <w:tr w:rsidR="009D18AE" w:rsidRPr="00B661A4" w:rsidTr="001D251A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Cs w:val="0"/>
                <w:sz w:val="20"/>
                <w:szCs w:val="20"/>
              </w:rPr>
            </w:pPr>
            <w:r w:rsidRPr="00344B51">
              <w:rPr>
                <w:bCs w:val="0"/>
                <w:sz w:val="20"/>
                <w:szCs w:val="20"/>
              </w:rPr>
              <w:t>Telefon Schule</w:t>
            </w:r>
          </w:p>
        </w:tc>
        <w:tc>
          <w:tcPr>
            <w:tcW w:w="6323" w:type="dxa"/>
            <w:shd w:val="clear" w:color="auto" w:fill="auto"/>
            <w:vAlign w:val="bottom"/>
          </w:tcPr>
          <w:p w:rsidR="001D251A" w:rsidRDefault="001D251A" w:rsidP="001D251A">
            <w:pPr>
              <w:pStyle w:val="berschrift1"/>
              <w:rPr>
                <w:b w:val="0"/>
                <w:bCs w:val="0"/>
                <w:sz w:val="20"/>
                <w:szCs w:val="20"/>
              </w:rPr>
            </w:pPr>
          </w:p>
          <w:p w:rsidR="009D18AE" w:rsidRPr="00344B51" w:rsidRDefault="009D18AE" w:rsidP="001D251A">
            <w:pPr>
              <w:pStyle w:val="berschrift1"/>
              <w:rPr>
                <w:b w:val="0"/>
                <w:bCs w:val="0"/>
                <w:sz w:val="20"/>
                <w:szCs w:val="20"/>
              </w:rPr>
            </w:pPr>
            <w:r w:rsidRPr="00344B51">
              <w:rPr>
                <w:b w:val="0"/>
                <w:bCs w:val="0"/>
                <w:sz w:val="20"/>
                <w:szCs w:val="20"/>
              </w:rPr>
              <w:t>06074/ 917 68-0</w:t>
            </w:r>
          </w:p>
          <w:p w:rsidR="009D18AE" w:rsidRPr="009D18AE" w:rsidRDefault="009D18AE" w:rsidP="001D251A"/>
        </w:tc>
      </w:tr>
      <w:tr w:rsidR="009D18AE" w:rsidRPr="00344B51" w:rsidTr="00344B51">
        <w:tc>
          <w:tcPr>
            <w:tcW w:w="3740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Cs w:val="0"/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Telefon der Eltern</w:t>
            </w:r>
            <w:r w:rsidR="00B4010C" w:rsidRPr="00344B51">
              <w:rPr>
                <w:sz w:val="20"/>
                <w:szCs w:val="20"/>
              </w:rPr>
              <w:t xml:space="preserve"> Praktikant/in</w:t>
            </w:r>
          </w:p>
        </w:tc>
        <w:tc>
          <w:tcPr>
            <w:tcW w:w="6323" w:type="dxa"/>
            <w:shd w:val="clear" w:color="auto" w:fill="auto"/>
            <w:vAlign w:val="center"/>
          </w:tcPr>
          <w:p w:rsidR="009D18AE" w:rsidRPr="00344B51" w:rsidRDefault="009D18AE" w:rsidP="00B4010C">
            <w:pPr>
              <w:pStyle w:val="berschrift1"/>
              <w:rPr>
                <w:b w:val="0"/>
                <w:bCs w:val="0"/>
                <w:sz w:val="20"/>
                <w:szCs w:val="20"/>
              </w:rPr>
            </w:pPr>
          </w:p>
          <w:p w:rsidR="009D18AE" w:rsidRPr="009D18AE" w:rsidRDefault="009D18AE" w:rsidP="00344B51"/>
        </w:tc>
      </w:tr>
    </w:tbl>
    <w:p w:rsidR="008A3104" w:rsidRDefault="008A3104" w:rsidP="009D18AE">
      <w:pPr>
        <w:rPr>
          <w:b/>
          <w:bCs/>
          <w:i/>
          <w:iCs/>
        </w:rPr>
      </w:pPr>
    </w:p>
    <w:p w:rsidR="00A72BA0" w:rsidRPr="00CE75F4" w:rsidRDefault="00415AE8" w:rsidP="00CE75F4">
      <w:pPr>
        <w:jc w:val="center"/>
        <w:rPr>
          <w:b/>
          <w:bCs/>
          <w:i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953135</wp:posOffset>
            </wp:positionV>
            <wp:extent cx="7705725" cy="636270"/>
            <wp:effectExtent l="0" t="0" r="0" b="0"/>
            <wp:wrapThrough wrapText="bothSides">
              <wp:wrapPolygon edited="0">
                <wp:start x="0" y="0"/>
                <wp:lineTo x="0" y="20695"/>
                <wp:lineTo x="21573" y="20695"/>
                <wp:lineTo x="21573" y="0"/>
                <wp:lineTo x="0" y="0"/>
              </wp:wrapPolygon>
            </wp:wrapThrough>
            <wp:docPr id="1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5F4">
        <w:rPr>
          <w:b/>
          <w:bCs/>
          <w:iCs/>
        </w:rPr>
        <w:t>Version 5-2019</w:t>
      </w:r>
      <w:r w:rsidR="008A3104" w:rsidRPr="00CE75F4">
        <w:rPr>
          <w:b/>
          <w:bCs/>
          <w:iCs/>
        </w:rPr>
        <w:br w:type="page"/>
      </w:r>
    </w:p>
    <w:p w:rsidR="00A72BA0" w:rsidRDefault="00A72BA0" w:rsidP="00A72BA0">
      <w:pPr>
        <w:rPr>
          <w:b/>
          <w:bCs/>
          <w:i/>
          <w:iCs/>
        </w:rPr>
      </w:pPr>
    </w:p>
    <w:p w:rsidR="00A72BA0" w:rsidRDefault="00A72BA0" w:rsidP="00A72BA0">
      <w:pPr>
        <w:rPr>
          <w:b/>
          <w:bCs/>
          <w:iCs/>
        </w:rPr>
      </w:pPr>
      <w:r>
        <w:rPr>
          <w:b/>
          <w:bCs/>
          <w:iCs/>
        </w:rPr>
        <w:t>Inhaltsverzeichnis</w:t>
      </w:r>
    </w:p>
    <w:p w:rsidR="00A72BA0" w:rsidRDefault="00A72BA0" w:rsidP="00A72BA0">
      <w:pPr>
        <w:rPr>
          <w:b/>
          <w:bCs/>
          <w:i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54"/>
        <w:gridCol w:w="799"/>
        <w:gridCol w:w="1435"/>
      </w:tblGrid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Seite</w:t>
            </w:r>
          </w:p>
        </w:tc>
        <w:tc>
          <w:tcPr>
            <w:tcW w:w="1435" w:type="dxa"/>
            <w:shd w:val="clear" w:color="auto" w:fill="auto"/>
          </w:tcPr>
          <w:p w:rsidR="00A72BA0" w:rsidRDefault="00A72BA0" w:rsidP="00344B51">
            <w:pPr>
              <w:jc w:val="center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Hilfe durch Betreuer nötig</w:t>
            </w:r>
          </w:p>
          <w:p w:rsidR="00AD0DED" w:rsidRPr="00344B51" w:rsidRDefault="00AD0DED" w:rsidP="00344B51">
            <w:pPr>
              <w:jc w:val="center"/>
              <w:rPr>
                <w:sz w:val="20"/>
                <w:szCs w:val="20"/>
              </w:rPr>
            </w:pP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Wahrnehmungsauftrag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3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US</w:t>
            </w: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Hinweise zum Betriebspraktikum und Berichtsheft für betriebliche Betreuer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4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US</w:t>
            </w: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Praktikumsbeurteilung durch den Betrieb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5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X</w:t>
            </w:r>
            <w:r w:rsidR="00C6147B">
              <w:rPr>
                <w:sz w:val="20"/>
                <w:szCs w:val="20"/>
              </w:rPr>
              <w:t>/ US</w:t>
            </w: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344B51">
            <w:pPr>
              <w:tabs>
                <w:tab w:val="left" w:pos="105"/>
                <w:tab w:val="left" w:leader="dot" w:pos="6585"/>
                <w:tab w:val="right" w:pos="9441"/>
              </w:tabs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Informationen zu Praktikant und Betrieb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6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344B51">
            <w:pPr>
              <w:ind w:left="2832" w:hanging="2832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Regeln für die Betriebspraktikum Hauptschule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7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Wünsche zum Beruf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8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Fragen zur Berufsausbildung und zum Berufsbild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9 – 10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X</w:t>
            </w: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 xml:space="preserve">Der </w:t>
            </w:r>
            <w:proofErr w:type="spellStart"/>
            <w:r w:rsidRPr="00344B51">
              <w:rPr>
                <w:sz w:val="20"/>
                <w:szCs w:val="20"/>
              </w:rPr>
              <w:t>berufskundliche</w:t>
            </w:r>
            <w:proofErr w:type="spellEnd"/>
            <w:r w:rsidRPr="00344B51">
              <w:rPr>
                <w:sz w:val="20"/>
                <w:szCs w:val="20"/>
              </w:rPr>
              <w:t xml:space="preserve"> Aufsatz – Beispiel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11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 xml:space="preserve">Der </w:t>
            </w:r>
            <w:proofErr w:type="spellStart"/>
            <w:r w:rsidRPr="00344B51">
              <w:rPr>
                <w:sz w:val="20"/>
                <w:szCs w:val="20"/>
              </w:rPr>
              <w:t>berufskundliche</w:t>
            </w:r>
            <w:proofErr w:type="spellEnd"/>
            <w:r w:rsidRPr="00344B51">
              <w:rPr>
                <w:sz w:val="20"/>
                <w:szCs w:val="20"/>
              </w:rPr>
              <w:t xml:space="preserve"> Aufsatz – Das Muster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12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X</w:t>
            </w: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Persönliche Einschätzung des Berufes (Vor- und Nachteile)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13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X</w:t>
            </w: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Eigene Fähigkeiten und berufliche Anforderungen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14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X</w:t>
            </w: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Mein Praktikum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15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72BA0" w:rsidP="00AD0DED">
            <w:pPr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Hinweise für das Betriebspraktikum für Eltern und Betriebe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16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</w:p>
        </w:tc>
      </w:tr>
      <w:tr w:rsidR="00344B51" w:rsidRPr="00344B51" w:rsidTr="00344B51">
        <w:tc>
          <w:tcPr>
            <w:tcW w:w="7054" w:type="dxa"/>
            <w:shd w:val="clear" w:color="auto" w:fill="auto"/>
          </w:tcPr>
          <w:p w:rsidR="00A72BA0" w:rsidRPr="00344B51" w:rsidRDefault="00AD0DED" w:rsidP="00344B51">
            <w:pPr>
              <w:pStyle w:val="Beschriftung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Schulische </w:t>
            </w:r>
            <w:r w:rsidR="00A72BA0" w:rsidRPr="00344B51">
              <w:rPr>
                <w:b w:val="0"/>
                <w:bCs w:val="0"/>
                <w:sz w:val="20"/>
                <w:szCs w:val="20"/>
              </w:rPr>
              <w:t>Bewertung für das Heft Betriebspraktikum Hauptschule</w:t>
            </w:r>
          </w:p>
        </w:tc>
        <w:tc>
          <w:tcPr>
            <w:tcW w:w="799" w:type="dxa"/>
            <w:shd w:val="clear" w:color="auto" w:fill="auto"/>
          </w:tcPr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  <w:r w:rsidRPr="00344B51">
              <w:rPr>
                <w:sz w:val="20"/>
                <w:szCs w:val="20"/>
              </w:rPr>
              <w:t>17</w:t>
            </w:r>
          </w:p>
          <w:p w:rsidR="00A72BA0" w:rsidRPr="00344B51" w:rsidRDefault="00A72BA0" w:rsidP="00344B5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auto"/>
          </w:tcPr>
          <w:p w:rsidR="00A72BA0" w:rsidRPr="00344B51" w:rsidRDefault="00A72BA0" w:rsidP="00344B51">
            <w:pPr>
              <w:jc w:val="center"/>
              <w:rPr>
                <w:sz w:val="20"/>
                <w:szCs w:val="20"/>
              </w:rPr>
            </w:pPr>
          </w:p>
        </w:tc>
      </w:tr>
    </w:tbl>
    <w:p w:rsidR="00A72BA0" w:rsidRDefault="00A72BA0" w:rsidP="00A72BA0"/>
    <w:p w:rsidR="00A72BA0" w:rsidRPr="00E17BAA" w:rsidRDefault="00A72BA0" w:rsidP="00A72BA0">
      <w:pPr>
        <w:jc w:val="right"/>
        <w:rPr>
          <w:sz w:val="20"/>
          <w:szCs w:val="20"/>
        </w:rPr>
      </w:pPr>
      <w:r w:rsidRPr="00E17BAA">
        <w:rPr>
          <w:sz w:val="20"/>
          <w:szCs w:val="20"/>
        </w:rPr>
        <w:t>US = Unterschrift durch Betriebsvertreter nötig</w:t>
      </w:r>
    </w:p>
    <w:p w:rsidR="00C93092" w:rsidRPr="000A5347" w:rsidRDefault="00C93092" w:rsidP="00C93092">
      <w:pPr>
        <w:rPr>
          <w:rFonts w:ascii="Century Gothic" w:hAnsi="Century Gothic" w:cs="Tahoma"/>
          <w:b/>
          <w:lang w:val="it-IT"/>
        </w:rPr>
      </w:pPr>
      <w:r>
        <w:rPr>
          <w:b/>
          <w:bCs/>
          <w:i/>
          <w:iCs/>
        </w:rPr>
        <w:br w:type="page"/>
      </w:r>
      <w:r w:rsidRPr="000A5347">
        <w:rPr>
          <w:rFonts w:ascii="Century Gothic" w:hAnsi="Century Gothic" w:cs="Tahoma"/>
          <w:b/>
          <w:lang w:val="it-IT"/>
        </w:rPr>
        <w:lastRenderedPageBreak/>
        <w:t xml:space="preserve"> </w:t>
      </w:r>
    </w:p>
    <w:p w:rsidR="00C31BC6" w:rsidRPr="001D251A" w:rsidRDefault="00C31BC6" w:rsidP="009D18AE">
      <w:pPr>
        <w:rPr>
          <w:b/>
          <w:bCs/>
          <w:i/>
          <w:iCs/>
          <w:lang w:val="it-IT"/>
        </w:rPr>
      </w:pPr>
      <w:r w:rsidRPr="000A5347">
        <w:rPr>
          <w:rFonts w:ascii="Century Gothic" w:hAnsi="Century Gothic" w:cs="Tahoma"/>
          <w:b/>
          <w:lang w:val="it-IT"/>
        </w:rPr>
        <w:t>H E I N R I C H</w:t>
      </w:r>
      <w:r>
        <w:rPr>
          <w:rFonts w:ascii="Century Gothic" w:hAnsi="Century Gothic" w:cs="Tahoma"/>
          <w:b/>
          <w:lang w:val="it-IT"/>
        </w:rPr>
        <w:t xml:space="preserve"> </w:t>
      </w:r>
      <w:r w:rsidRPr="000A5347">
        <w:rPr>
          <w:rFonts w:ascii="Century Gothic" w:hAnsi="Century Gothic" w:cs="Tahoma"/>
          <w:b/>
          <w:lang w:val="it-IT"/>
        </w:rPr>
        <w:t>-</w:t>
      </w:r>
      <w:r>
        <w:rPr>
          <w:rFonts w:ascii="Century Gothic" w:hAnsi="Century Gothic" w:cs="Tahoma"/>
          <w:b/>
          <w:lang w:val="it-IT"/>
        </w:rPr>
        <w:t xml:space="preserve"> </w:t>
      </w:r>
      <w:r w:rsidRPr="000A5347">
        <w:rPr>
          <w:rFonts w:ascii="Century Gothic" w:hAnsi="Century Gothic" w:cs="Tahoma"/>
          <w:b/>
          <w:lang w:val="it-IT"/>
        </w:rPr>
        <w:t xml:space="preserve">M A N </w:t>
      </w:r>
      <w:proofErr w:type="spellStart"/>
      <w:r w:rsidRPr="000A5347">
        <w:rPr>
          <w:rFonts w:ascii="Century Gothic" w:hAnsi="Century Gothic" w:cs="Tahoma"/>
          <w:b/>
          <w:lang w:val="it-IT"/>
        </w:rPr>
        <w:t>N</w:t>
      </w:r>
      <w:proofErr w:type="spellEnd"/>
      <w:r>
        <w:rPr>
          <w:rFonts w:ascii="Century Gothic" w:hAnsi="Century Gothic" w:cs="Tahoma"/>
          <w:b/>
          <w:lang w:val="it-IT"/>
        </w:rPr>
        <w:t xml:space="preserve"> </w:t>
      </w:r>
      <w:r w:rsidRPr="000A5347">
        <w:rPr>
          <w:rFonts w:ascii="Century Gothic" w:hAnsi="Century Gothic" w:cs="Tahoma"/>
          <w:b/>
          <w:lang w:val="it-IT"/>
        </w:rPr>
        <w:t>-</w:t>
      </w:r>
      <w:r>
        <w:rPr>
          <w:rFonts w:ascii="Century Gothic" w:hAnsi="Century Gothic" w:cs="Tahoma"/>
          <w:b/>
          <w:lang w:val="it-IT"/>
        </w:rPr>
        <w:t xml:space="preserve"> </w:t>
      </w:r>
      <w:r w:rsidRPr="000A5347">
        <w:rPr>
          <w:rFonts w:ascii="Century Gothic" w:hAnsi="Century Gothic" w:cs="Tahoma"/>
          <w:b/>
          <w:lang w:val="it-IT"/>
        </w:rPr>
        <w:t xml:space="preserve">S C H U L E   </w:t>
      </w:r>
      <w:r w:rsidRPr="000A5347">
        <w:rPr>
          <w:rFonts w:ascii="Century Gothic" w:hAnsi="Century Gothic" w:cs="Tahoma"/>
          <w:b/>
          <w:color w:val="808080"/>
          <w:lang w:val="it-IT"/>
        </w:rPr>
        <w:t>D I E T Z E</w:t>
      </w:r>
      <w:r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Pr="000A5347">
        <w:rPr>
          <w:rFonts w:ascii="Century Gothic" w:hAnsi="Century Gothic" w:cs="Tahoma"/>
          <w:b/>
          <w:color w:val="808080"/>
          <w:lang w:val="it-IT"/>
        </w:rPr>
        <w:t>N</w:t>
      </w:r>
      <w:r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Pr="000A5347">
        <w:rPr>
          <w:rFonts w:ascii="Century Gothic" w:hAnsi="Century Gothic" w:cs="Tahoma"/>
          <w:b/>
          <w:color w:val="808080"/>
          <w:lang w:val="it-IT"/>
        </w:rPr>
        <w:t>B</w:t>
      </w:r>
      <w:r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Pr="000A5347">
        <w:rPr>
          <w:rFonts w:ascii="Century Gothic" w:hAnsi="Century Gothic" w:cs="Tahoma"/>
          <w:b/>
          <w:color w:val="808080"/>
          <w:lang w:val="it-IT"/>
        </w:rPr>
        <w:t>A</w:t>
      </w:r>
      <w:r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Pr="000A5347">
        <w:rPr>
          <w:rFonts w:ascii="Century Gothic" w:hAnsi="Century Gothic" w:cs="Tahoma"/>
          <w:b/>
          <w:color w:val="808080"/>
          <w:lang w:val="it-IT"/>
        </w:rPr>
        <w:t>C</w:t>
      </w:r>
      <w:r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Pr="000A5347">
        <w:rPr>
          <w:rFonts w:ascii="Century Gothic" w:hAnsi="Century Gothic" w:cs="Tahoma"/>
          <w:b/>
          <w:color w:val="808080"/>
          <w:lang w:val="it-IT"/>
        </w:rPr>
        <w:t>H</w:t>
      </w:r>
    </w:p>
    <w:p w:rsidR="00C31BC6" w:rsidRPr="001D251A" w:rsidRDefault="00415AE8" w:rsidP="00C31BC6">
      <w:pPr>
        <w:ind w:left="426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49530</wp:posOffset>
                </wp:positionV>
                <wp:extent cx="264795" cy="266700"/>
                <wp:effectExtent l="0" t="0" r="3810" b="254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85" w:rsidRDefault="00F27185" w:rsidP="00C31BC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42.5pt;margin-top:3.9pt;width:20.85pt;height:21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" stroked="f">
                <v:textbox style="mso-fit-shape-to-text:t">
                  <w:txbxContent>
                    <w:p w:rsidR="00F27185" w:rsidRDefault="00F27185" w:rsidP="00C31BC6"/>
                  </w:txbxContent>
                </v:textbox>
              </v:shape>
            </w:pict>
          </mc:Fallback>
        </mc:AlternateContent>
      </w:r>
      <w:r w:rsidR="00C31BC6" w:rsidRPr="001D251A">
        <w:rPr>
          <w:lang w:val="it-IT"/>
        </w:rPr>
        <w:t xml:space="preserve"> </w:t>
      </w:r>
    </w:p>
    <w:p w:rsidR="00C31BC6" w:rsidRPr="000165DB" w:rsidRDefault="00C31BC6" w:rsidP="00C31BC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888" w:firstLine="528"/>
        <w:rPr>
          <w:i/>
        </w:rPr>
      </w:pPr>
      <w:r w:rsidRPr="000165DB">
        <w:rPr>
          <w:i/>
        </w:rPr>
        <w:t>Bitte ausfüllen und bei Praktikumsantritt dem Betrieb überreichen!</w:t>
      </w:r>
    </w:p>
    <w:p w:rsidR="00C31BC6" w:rsidRDefault="00415AE8" w:rsidP="00C31BC6">
      <w:p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59055</wp:posOffset>
                </wp:positionV>
                <wp:extent cx="781685" cy="432435"/>
                <wp:effectExtent l="0" t="1270" r="1270" b="444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85" w:rsidRDefault="00415AE8" w:rsidP="00C31B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352425"/>
                                  <wp:effectExtent l="0" t="0" r="0" b="0"/>
                                  <wp:docPr id="3" name="Bild 3" descr="f_punkt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_punkt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7185"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42.5pt;margin-top:4.65pt;width:61.55pt;height:34.0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" stroked="f">
                <v:textbox>
                  <w:txbxContent>
                    <w:p w:rsidR="00F27185" w:rsidRDefault="00415AE8" w:rsidP="00C31B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0075" cy="352425"/>
                            <wp:effectExtent l="0" t="0" r="0" b="0"/>
                            <wp:docPr id="3" name="Bild 3" descr="f_punkt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_punkt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718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49530</wp:posOffset>
                </wp:positionV>
                <wp:extent cx="781685" cy="443230"/>
                <wp:effectExtent l="0" t="1270" r="1270" b="317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7185" w:rsidRDefault="00415AE8" w:rsidP="00C31B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352425"/>
                                  <wp:effectExtent l="0" t="0" r="0" b="0"/>
                                  <wp:docPr id="5" name="Bild 5" descr="f_punkt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_punkt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7185"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-42.5pt;margin-top:3.9pt;width:61.55pt;height:34.9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" stroked="f">
                <v:textbox style="mso-fit-shape-to-text:t">
                  <w:txbxContent>
                    <w:p w:rsidR="00F27185" w:rsidRDefault="00415AE8" w:rsidP="00C31B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0075" cy="352425"/>
                            <wp:effectExtent l="0" t="0" r="0" b="0"/>
                            <wp:docPr id="5" name="Bild 5" descr="f_punkt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_punkt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718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1BC6" w:rsidRPr="007C0FCC">
        <w:t xml:space="preserve"> </w:t>
      </w:r>
    </w:p>
    <w:p w:rsidR="00C31BC6" w:rsidRDefault="00C31BC6" w:rsidP="00C31BC6">
      <w:pPr>
        <w:ind w:left="426"/>
        <w:rPr>
          <w:b/>
        </w:rPr>
      </w:pPr>
      <w:r>
        <w:rPr>
          <w:b/>
        </w:rPr>
        <w:t>Wahrnehmung der Aufgaben einer Betreuerin / eines Betreuers</w:t>
      </w:r>
    </w:p>
    <w:p w:rsidR="00C31BC6" w:rsidRDefault="00C31BC6" w:rsidP="00C31BC6">
      <w:pPr>
        <w:ind w:left="426"/>
        <w:rPr>
          <w:b/>
        </w:rPr>
      </w:pPr>
      <w:r>
        <w:rPr>
          <w:b/>
        </w:rPr>
        <w:t xml:space="preserve"> „</w:t>
      </w:r>
      <w:r w:rsidR="002955CE">
        <w:rPr>
          <w:b/>
        </w:rPr>
        <w:t>Betriebspraktikum Hauptschule</w:t>
      </w:r>
      <w:r>
        <w:rPr>
          <w:b/>
        </w:rPr>
        <w:t xml:space="preserve">“  </w:t>
      </w:r>
    </w:p>
    <w:p w:rsidR="00C31BC6" w:rsidRDefault="00C31BC6" w:rsidP="00C31BC6">
      <w:pPr>
        <w:ind w:left="426"/>
        <w:rPr>
          <w:b/>
        </w:rPr>
      </w:pPr>
    </w:p>
    <w:p w:rsidR="00C31BC6" w:rsidRPr="00256CC8" w:rsidRDefault="00C31BC6" w:rsidP="00C31BC6">
      <w:pPr>
        <w:ind w:left="426"/>
      </w:pPr>
      <w:r>
        <w:rPr>
          <w:b/>
        </w:rPr>
        <w:t xml:space="preserve">in der Zeit vom </w:t>
      </w:r>
      <w:r w:rsidRPr="00054B11">
        <w:t>___________________</w:t>
      </w:r>
      <w:r w:rsidRPr="002E5E4E">
        <w:rPr>
          <w:b/>
        </w:rPr>
        <w:t xml:space="preserve"> bis </w:t>
      </w:r>
      <w:r w:rsidRPr="00054B11">
        <w:t>___________________</w:t>
      </w:r>
    </w:p>
    <w:p w:rsidR="00C31BC6" w:rsidRPr="00256CC8" w:rsidRDefault="00C31BC6" w:rsidP="00C31BC6">
      <w:pPr>
        <w:ind w:left="426"/>
      </w:pPr>
    </w:p>
    <w:p w:rsidR="00C31BC6" w:rsidRPr="008739A1" w:rsidRDefault="00C31BC6" w:rsidP="00C31BC6">
      <w:pPr>
        <w:ind w:left="426"/>
      </w:pPr>
      <w:r>
        <w:rPr>
          <w:b/>
        </w:rPr>
        <w:t xml:space="preserve">für Praktikant/in </w:t>
      </w:r>
      <w:r w:rsidRPr="00256CC8">
        <w:t>________________________________________</w:t>
      </w:r>
    </w:p>
    <w:p w:rsidR="00C31BC6" w:rsidRDefault="00C31BC6" w:rsidP="00C31BC6">
      <w:pPr>
        <w:ind w:left="426"/>
        <w:rPr>
          <w:b/>
        </w:rPr>
      </w:pPr>
    </w:p>
    <w:p w:rsidR="00C31BC6" w:rsidRDefault="00415AE8" w:rsidP="00C31BC6">
      <w:pPr>
        <w:ind w:left="42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0</wp:posOffset>
                </wp:positionV>
                <wp:extent cx="3844290" cy="1003935"/>
                <wp:effectExtent l="8255" t="10795" r="5080" b="1397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185" w:rsidRPr="004D31A5" w:rsidRDefault="00F27185" w:rsidP="00C31BC6">
                            <w:r>
                              <w:rPr>
                                <w:b/>
                              </w:rPr>
                              <w:t xml:space="preserve">An </w:t>
                            </w:r>
                            <w:r w:rsidRPr="0046208C">
                              <w:rPr>
                                <w:sz w:val="16"/>
                                <w:szCs w:val="16"/>
                              </w:rPr>
                              <w:t>(Adresse des Betriebes)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21.3pt;margin-top:0;width:302.7pt;height:79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">
                <v:textbox>
                  <w:txbxContent>
                    <w:p w:rsidR="00F27185" w:rsidRPr="004D31A5" w:rsidRDefault="00F27185" w:rsidP="00C31BC6">
                      <w:r>
                        <w:rPr>
                          <w:b/>
                        </w:rPr>
                        <w:t xml:space="preserve">An </w:t>
                      </w:r>
                      <w:r w:rsidRPr="0046208C">
                        <w:rPr>
                          <w:sz w:val="16"/>
                          <w:szCs w:val="16"/>
                        </w:rPr>
                        <w:t>(Adresse des Betriebes)</w:t>
                      </w:r>
                    </w:p>
                  </w:txbxContent>
                </v:textbox>
              </v:shape>
            </w:pict>
          </mc:Fallback>
        </mc:AlternateContent>
      </w:r>
    </w:p>
    <w:p w:rsidR="00C31BC6" w:rsidRDefault="00C31BC6" w:rsidP="00C31BC6">
      <w:pPr>
        <w:ind w:left="426"/>
        <w:rPr>
          <w:b/>
        </w:rPr>
      </w:pPr>
    </w:p>
    <w:p w:rsidR="00C31BC6" w:rsidRDefault="00C31BC6" w:rsidP="00C31BC6">
      <w:pPr>
        <w:ind w:left="426"/>
        <w:rPr>
          <w:b/>
        </w:rPr>
      </w:pPr>
    </w:p>
    <w:p w:rsidR="00C31BC6" w:rsidRDefault="00C31BC6" w:rsidP="00C31BC6">
      <w:pPr>
        <w:ind w:left="426"/>
        <w:rPr>
          <w:b/>
        </w:rPr>
      </w:pPr>
    </w:p>
    <w:p w:rsidR="00C31BC6" w:rsidRDefault="00C31BC6" w:rsidP="00C31BC6">
      <w:pPr>
        <w:ind w:left="426"/>
        <w:rPr>
          <w:b/>
        </w:rPr>
      </w:pPr>
    </w:p>
    <w:p w:rsidR="00C31BC6" w:rsidRDefault="00C31BC6" w:rsidP="00C31BC6">
      <w:pPr>
        <w:ind w:left="426"/>
        <w:rPr>
          <w:b/>
        </w:rPr>
      </w:pPr>
    </w:p>
    <w:p w:rsidR="00C31BC6" w:rsidRDefault="00C31BC6" w:rsidP="00C31BC6">
      <w:pPr>
        <w:ind w:left="426"/>
        <w:rPr>
          <w:b/>
        </w:rPr>
      </w:pPr>
    </w:p>
    <w:p w:rsidR="00C31BC6" w:rsidRPr="0046208C" w:rsidRDefault="00C31BC6" w:rsidP="00C31BC6">
      <w:pPr>
        <w:widowControl w:val="0"/>
        <w:autoSpaceDE w:val="0"/>
        <w:autoSpaceDN w:val="0"/>
        <w:adjustRightInd w:val="0"/>
        <w:ind w:left="425"/>
        <w:rPr>
          <w:sz w:val="22"/>
          <w:szCs w:val="22"/>
        </w:rPr>
      </w:pPr>
      <w:r w:rsidRPr="0046208C">
        <w:rPr>
          <w:sz w:val="22"/>
          <w:szCs w:val="22"/>
        </w:rPr>
        <w:t>Sehr geehrte Frau _______________________ ,</w:t>
      </w:r>
    </w:p>
    <w:p w:rsidR="00C31BC6" w:rsidRPr="0046208C" w:rsidRDefault="00C31BC6" w:rsidP="00C31BC6">
      <w:pPr>
        <w:widowControl w:val="0"/>
        <w:autoSpaceDE w:val="0"/>
        <w:autoSpaceDN w:val="0"/>
        <w:adjustRightInd w:val="0"/>
        <w:ind w:left="425"/>
        <w:rPr>
          <w:sz w:val="22"/>
          <w:szCs w:val="22"/>
        </w:rPr>
      </w:pPr>
    </w:p>
    <w:p w:rsidR="00C31BC6" w:rsidRPr="0046208C" w:rsidRDefault="00C31BC6" w:rsidP="00C31BC6">
      <w:pPr>
        <w:widowControl w:val="0"/>
        <w:autoSpaceDE w:val="0"/>
        <w:autoSpaceDN w:val="0"/>
        <w:adjustRightInd w:val="0"/>
        <w:ind w:left="425"/>
        <w:rPr>
          <w:sz w:val="22"/>
          <w:szCs w:val="22"/>
        </w:rPr>
      </w:pPr>
      <w:r w:rsidRPr="0046208C">
        <w:rPr>
          <w:sz w:val="22"/>
          <w:szCs w:val="22"/>
        </w:rPr>
        <w:t>sehr geehrter Herr _______________________ ,</w:t>
      </w:r>
    </w:p>
    <w:p w:rsidR="00C31BC6" w:rsidRPr="0046208C" w:rsidRDefault="00C31BC6" w:rsidP="00C31BC6">
      <w:pPr>
        <w:widowControl w:val="0"/>
        <w:autoSpaceDE w:val="0"/>
        <w:autoSpaceDN w:val="0"/>
        <w:adjustRightInd w:val="0"/>
        <w:ind w:left="425"/>
        <w:rPr>
          <w:sz w:val="22"/>
          <w:szCs w:val="22"/>
        </w:rPr>
      </w:pPr>
    </w:p>
    <w:p w:rsidR="00C31BC6" w:rsidRPr="0046208C" w:rsidRDefault="00C31BC6" w:rsidP="00C31BC6">
      <w:pPr>
        <w:widowControl w:val="0"/>
        <w:autoSpaceDE w:val="0"/>
        <w:autoSpaceDN w:val="0"/>
        <w:adjustRightInd w:val="0"/>
        <w:ind w:left="426"/>
        <w:rPr>
          <w:sz w:val="20"/>
          <w:szCs w:val="20"/>
        </w:rPr>
      </w:pPr>
      <w:r w:rsidRPr="0046208C">
        <w:rPr>
          <w:sz w:val="20"/>
          <w:szCs w:val="20"/>
        </w:rPr>
        <w:t xml:space="preserve">wir danken Ihnen für die Bereitschaft, unseren Schülerinnen und Schülern in </w:t>
      </w:r>
      <w:r w:rsidR="00DD624D">
        <w:rPr>
          <w:sz w:val="20"/>
          <w:szCs w:val="20"/>
        </w:rPr>
        <w:t>Ihrem Betrieb Gelegenheit zu d</w:t>
      </w:r>
      <w:r w:rsidRPr="0046208C">
        <w:rPr>
          <w:sz w:val="20"/>
          <w:szCs w:val="20"/>
        </w:rPr>
        <w:t xml:space="preserve">em Betriebspraktikum </w:t>
      </w:r>
      <w:r w:rsidR="00DD624D">
        <w:rPr>
          <w:sz w:val="20"/>
          <w:szCs w:val="20"/>
        </w:rPr>
        <w:t>„</w:t>
      </w:r>
      <w:r w:rsidR="002955CE">
        <w:rPr>
          <w:sz w:val="20"/>
          <w:szCs w:val="20"/>
        </w:rPr>
        <w:t>Betriebspraktikum Hauptschule</w:t>
      </w:r>
      <w:r w:rsidR="00DD624D">
        <w:rPr>
          <w:sz w:val="20"/>
          <w:szCs w:val="20"/>
        </w:rPr>
        <w:t xml:space="preserve">“ </w:t>
      </w:r>
      <w:r w:rsidRPr="0046208C">
        <w:rPr>
          <w:sz w:val="20"/>
          <w:szCs w:val="20"/>
        </w:rPr>
        <w:t>zu geben und beauftragen Sie gemäß III. Ziffer 1e des Erlasses über die Zusammenarbeit von Schule und Betrieb im Bereich der allgemeinbildenden und der berufsbildenden Schulen vom 17. Dezember 2010, II.2 / III.1- 960.060.010-34, Gült. Verz. Nr. 7200</w:t>
      </w:r>
      <w:r>
        <w:rPr>
          <w:sz w:val="20"/>
          <w:szCs w:val="20"/>
        </w:rPr>
        <w:t xml:space="preserve"> als betriebliche Praktikumsbetreuung.</w:t>
      </w:r>
    </w:p>
    <w:p w:rsidR="00C31BC6" w:rsidRPr="0046208C" w:rsidRDefault="00C31BC6" w:rsidP="00C31BC6">
      <w:pPr>
        <w:widowControl w:val="0"/>
        <w:autoSpaceDE w:val="0"/>
        <w:autoSpaceDN w:val="0"/>
        <w:adjustRightInd w:val="0"/>
        <w:ind w:left="426"/>
        <w:rPr>
          <w:sz w:val="20"/>
          <w:szCs w:val="20"/>
        </w:rPr>
      </w:pPr>
    </w:p>
    <w:p w:rsidR="00C31BC6" w:rsidRPr="0046208C" w:rsidRDefault="00C31BC6" w:rsidP="00C31BC6">
      <w:pPr>
        <w:widowControl w:val="0"/>
        <w:autoSpaceDE w:val="0"/>
        <w:autoSpaceDN w:val="0"/>
        <w:adjustRightInd w:val="0"/>
        <w:ind w:left="426"/>
        <w:rPr>
          <w:sz w:val="20"/>
          <w:szCs w:val="20"/>
        </w:rPr>
      </w:pPr>
      <w:r w:rsidRPr="0046208C">
        <w:rPr>
          <w:sz w:val="20"/>
          <w:szCs w:val="20"/>
        </w:rPr>
        <w:t xml:space="preserve">Die Beauftragung sichert Sie persönlich ab und entlastet Ihren Betrieb. Selbstverständlich soll diese nicht in innerbetriebliche Belange eingreifen. </w:t>
      </w:r>
    </w:p>
    <w:p w:rsidR="00C31BC6" w:rsidRPr="0046208C" w:rsidRDefault="00C31BC6" w:rsidP="00ED6280">
      <w:pPr>
        <w:widowControl w:val="0"/>
        <w:autoSpaceDE w:val="0"/>
        <w:autoSpaceDN w:val="0"/>
        <w:adjustRightInd w:val="0"/>
        <w:ind w:left="426"/>
        <w:rPr>
          <w:sz w:val="20"/>
          <w:szCs w:val="20"/>
        </w:rPr>
      </w:pPr>
      <w:r w:rsidRPr="0046208C">
        <w:rPr>
          <w:sz w:val="20"/>
          <w:szCs w:val="20"/>
        </w:rPr>
        <w:t>Falls ein Schüler unentschuldigt fehlt, bitten wir unbedingt um eine telefonische Benachrichtigung an die Schule bzw. betreuende Lehrkraft.</w:t>
      </w:r>
      <w:r w:rsidRPr="004D31A5">
        <w:rPr>
          <w:sz w:val="20"/>
          <w:szCs w:val="20"/>
        </w:rPr>
        <w:t xml:space="preserve"> </w:t>
      </w:r>
      <w:r w:rsidRPr="0046208C">
        <w:rPr>
          <w:sz w:val="20"/>
          <w:szCs w:val="20"/>
        </w:rPr>
        <w:t>Sofern Sie Fragen haben, rufen Sie uns bitte an!</w:t>
      </w:r>
      <w:r>
        <w:rPr>
          <w:sz w:val="20"/>
          <w:szCs w:val="20"/>
        </w:rPr>
        <w:t xml:space="preserve"> Die Telefonnr. des schulischen Betreuers befindet sich i. d. R. </w:t>
      </w:r>
      <w:r w:rsidR="00ED6280">
        <w:rPr>
          <w:sz w:val="20"/>
          <w:szCs w:val="20"/>
        </w:rPr>
        <w:t>Seite „Mein Praktikum“.</w:t>
      </w:r>
    </w:p>
    <w:p w:rsidR="00C31BC6" w:rsidRPr="0046208C" w:rsidRDefault="00C31BC6" w:rsidP="00F16C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C31BC6" w:rsidRPr="0046208C" w:rsidRDefault="00C31BC6" w:rsidP="00C31BC6">
      <w:pPr>
        <w:widowControl w:val="0"/>
        <w:autoSpaceDE w:val="0"/>
        <w:autoSpaceDN w:val="0"/>
        <w:adjustRightInd w:val="0"/>
        <w:ind w:left="426"/>
        <w:rPr>
          <w:sz w:val="20"/>
          <w:szCs w:val="20"/>
        </w:rPr>
      </w:pPr>
      <w:r w:rsidRPr="0046208C">
        <w:rPr>
          <w:sz w:val="20"/>
          <w:szCs w:val="20"/>
        </w:rPr>
        <w:t>Betreuende Lehrkraft ist: Frau/ Herr ___________________________________</w:t>
      </w:r>
    </w:p>
    <w:p w:rsidR="00C31BC6" w:rsidRPr="0046208C" w:rsidRDefault="00C31BC6" w:rsidP="00C31BC6">
      <w:pPr>
        <w:widowControl w:val="0"/>
        <w:autoSpaceDE w:val="0"/>
        <w:autoSpaceDN w:val="0"/>
        <w:adjustRightInd w:val="0"/>
        <w:ind w:left="426"/>
        <w:rPr>
          <w:sz w:val="22"/>
          <w:szCs w:val="22"/>
        </w:rPr>
      </w:pPr>
    </w:p>
    <w:p w:rsidR="00C31BC6" w:rsidRPr="004D31A5" w:rsidRDefault="00C31BC6" w:rsidP="00C31BC6">
      <w:pPr>
        <w:widowControl w:val="0"/>
        <w:autoSpaceDE w:val="0"/>
        <w:autoSpaceDN w:val="0"/>
        <w:adjustRightInd w:val="0"/>
        <w:ind w:left="426"/>
        <w:rPr>
          <w:sz w:val="20"/>
          <w:szCs w:val="20"/>
        </w:rPr>
      </w:pPr>
      <w:r w:rsidRPr="004D31A5">
        <w:rPr>
          <w:sz w:val="20"/>
          <w:szCs w:val="20"/>
        </w:rPr>
        <w:t>Mit freundlichen Grüßen</w:t>
      </w:r>
    </w:p>
    <w:p w:rsidR="00C31BC6" w:rsidRPr="004D31A5" w:rsidRDefault="00415AE8" w:rsidP="00C31BC6">
      <w:pPr>
        <w:widowControl w:val="0"/>
        <w:autoSpaceDE w:val="0"/>
        <w:autoSpaceDN w:val="0"/>
        <w:adjustRightInd w:val="0"/>
        <w:spacing w:before="246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>
        <w:rPr>
          <w:noProof/>
          <w:sz w:val="20"/>
          <w:szCs w:val="20"/>
        </w:rPr>
        <w:drawing>
          <wp:inline distT="0" distB="0" distL="0" distR="0">
            <wp:extent cx="1905000" cy="334537"/>
            <wp:effectExtent l="0" t="0" r="0" b="8890"/>
            <wp:docPr id="10" name="Bild 10" descr="\\Dks-server\dkn_freigabe\Schule\Benutzer\Lehrer\tekin.b\Desktop\bwk unterschrift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ks-server\dkn_freigabe\Schule\Benutzer\Lehrer\tekin.b\Desktop\bwk unterschrift4 0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84" cy="35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:rsidR="00C31BC6" w:rsidRPr="004D31A5" w:rsidRDefault="00C31BC6" w:rsidP="00C31BC6">
      <w:pPr>
        <w:ind w:left="360"/>
        <w:rPr>
          <w:sz w:val="20"/>
          <w:szCs w:val="20"/>
        </w:rPr>
      </w:pPr>
    </w:p>
    <w:p w:rsidR="00C31BC6" w:rsidRPr="004D31A5" w:rsidRDefault="006F1FB2" w:rsidP="00C31BC6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C31BC6" w:rsidRPr="004D31A5">
        <w:rPr>
          <w:sz w:val="20"/>
          <w:szCs w:val="20"/>
        </w:rPr>
        <w:t>Koordinator</w:t>
      </w:r>
      <w:r w:rsidR="00DC7662">
        <w:rPr>
          <w:sz w:val="20"/>
          <w:szCs w:val="20"/>
        </w:rPr>
        <w:t>en</w:t>
      </w:r>
      <w:bookmarkStart w:id="0" w:name="_GoBack"/>
      <w:bookmarkEnd w:id="0"/>
      <w:r w:rsidR="00C31BC6" w:rsidRPr="004D31A5">
        <w:rPr>
          <w:sz w:val="20"/>
          <w:szCs w:val="20"/>
        </w:rPr>
        <w:t xml:space="preserve"> Schule – Beruf</w:t>
      </w:r>
    </w:p>
    <w:p w:rsidR="00C31BC6" w:rsidRPr="004D31A5" w:rsidRDefault="006F1FB2" w:rsidP="00C31BC6">
      <w:pPr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(Im Auftrag der Schulleitung)</w:t>
      </w:r>
    </w:p>
    <w:p w:rsidR="00C31BC6" w:rsidRPr="0046208C" w:rsidRDefault="00C31BC6" w:rsidP="00C31BC6">
      <w:pPr>
        <w:ind w:left="360"/>
        <w:rPr>
          <w:sz w:val="22"/>
          <w:szCs w:val="22"/>
        </w:rPr>
      </w:pPr>
    </w:p>
    <w:p w:rsidR="00C31BC6" w:rsidRPr="004D31A5" w:rsidRDefault="00C31BC6" w:rsidP="00C31BC6">
      <w:pPr>
        <w:ind w:left="426"/>
        <w:rPr>
          <w:sz w:val="20"/>
          <w:szCs w:val="20"/>
        </w:rPr>
      </w:pPr>
      <w:r w:rsidRPr="004D31A5">
        <w:rPr>
          <w:sz w:val="20"/>
          <w:szCs w:val="20"/>
        </w:rPr>
        <w:t>Bitte den Abschnitt unterschreiben und zurückgeben</w:t>
      </w:r>
    </w:p>
    <w:p w:rsidR="00C31BC6" w:rsidRPr="004D31A5" w:rsidRDefault="00C31BC6" w:rsidP="00C31BC6">
      <w:pPr>
        <w:ind w:left="360"/>
        <w:rPr>
          <w:sz w:val="20"/>
          <w:szCs w:val="20"/>
        </w:rPr>
      </w:pPr>
      <w:r w:rsidRPr="004D31A5">
        <w:rPr>
          <w:sz w:val="20"/>
          <w:szCs w:val="20"/>
        </w:rPr>
        <w:sym w:font="Wingdings" w:char="F022"/>
      </w:r>
      <w:r w:rsidRPr="004D31A5">
        <w:rPr>
          <w:sz w:val="20"/>
          <w:szCs w:val="20"/>
        </w:rPr>
        <w:t>---------------------------------------------------------------------------------------------------------------------</w:t>
      </w:r>
    </w:p>
    <w:p w:rsidR="00C31BC6" w:rsidRPr="004D31A5" w:rsidRDefault="00C31BC6" w:rsidP="00C31BC6">
      <w:pPr>
        <w:widowControl w:val="0"/>
        <w:tabs>
          <w:tab w:val="right" w:pos="10039"/>
        </w:tabs>
        <w:autoSpaceDE w:val="0"/>
        <w:autoSpaceDN w:val="0"/>
        <w:adjustRightInd w:val="0"/>
        <w:spacing w:before="246"/>
        <w:ind w:left="426"/>
        <w:rPr>
          <w:sz w:val="20"/>
          <w:szCs w:val="20"/>
        </w:rPr>
      </w:pPr>
      <w:r w:rsidRPr="004D31A5">
        <w:rPr>
          <w:sz w:val="20"/>
          <w:szCs w:val="20"/>
        </w:rPr>
        <w:t>Ich habe das oben angegebene Schreiben zur Kenntnis genommen.</w:t>
      </w:r>
      <w:r w:rsidRPr="004D31A5">
        <w:rPr>
          <w:sz w:val="20"/>
          <w:szCs w:val="20"/>
        </w:rPr>
        <w:tab/>
      </w:r>
    </w:p>
    <w:p w:rsidR="00C31BC6" w:rsidRDefault="00C31BC6" w:rsidP="00F16CD3">
      <w:pPr>
        <w:widowControl w:val="0"/>
        <w:autoSpaceDE w:val="0"/>
        <w:autoSpaceDN w:val="0"/>
        <w:adjustRightInd w:val="0"/>
        <w:spacing w:before="246"/>
        <w:rPr>
          <w:sz w:val="20"/>
          <w:szCs w:val="20"/>
        </w:rPr>
      </w:pPr>
    </w:p>
    <w:p w:rsidR="00F16CD3" w:rsidRPr="004D31A5" w:rsidRDefault="00F16CD3" w:rsidP="00F16CD3">
      <w:pPr>
        <w:widowControl w:val="0"/>
        <w:autoSpaceDE w:val="0"/>
        <w:autoSpaceDN w:val="0"/>
        <w:adjustRightInd w:val="0"/>
        <w:spacing w:before="246"/>
        <w:rPr>
          <w:sz w:val="20"/>
          <w:szCs w:val="20"/>
        </w:rPr>
      </w:pPr>
    </w:p>
    <w:p w:rsidR="00C31BC6" w:rsidRPr="004D31A5" w:rsidRDefault="00C31BC6" w:rsidP="00C31BC6">
      <w:pPr>
        <w:ind w:left="426"/>
        <w:rPr>
          <w:sz w:val="20"/>
          <w:szCs w:val="20"/>
        </w:rPr>
      </w:pPr>
      <w:r w:rsidRPr="004D31A5">
        <w:rPr>
          <w:sz w:val="20"/>
          <w:szCs w:val="20"/>
        </w:rPr>
        <w:t>____________________</w:t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  <w:t>_______________________________</w:t>
      </w:r>
    </w:p>
    <w:p w:rsidR="00C31BC6" w:rsidRPr="004D31A5" w:rsidRDefault="00C31BC6" w:rsidP="00C31BC6">
      <w:pPr>
        <w:ind w:left="426"/>
        <w:rPr>
          <w:sz w:val="20"/>
          <w:szCs w:val="20"/>
        </w:rPr>
      </w:pPr>
      <w:r w:rsidRPr="004D31A5">
        <w:rPr>
          <w:sz w:val="20"/>
          <w:szCs w:val="20"/>
        </w:rPr>
        <w:t>Ort, Datum</w:t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  <w:t>Unterschrift betriebliche(r) Betreuer/in</w:t>
      </w:r>
    </w:p>
    <w:p w:rsidR="00ED6280" w:rsidRPr="00F91A82" w:rsidRDefault="00415AE8" w:rsidP="00ED6280">
      <w:pPr>
        <w:rPr>
          <w:b/>
          <w:u w:val="single"/>
        </w:rPr>
      </w:pPr>
      <w:r>
        <w:rPr>
          <w:rFonts w:ascii="Century Gothic" w:hAnsi="Century Gothic" w:cs="Tahoma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401320</wp:posOffset>
            </wp:positionV>
            <wp:extent cx="7705725" cy="571500"/>
            <wp:effectExtent l="0" t="0" r="0" b="0"/>
            <wp:wrapThrough wrapText="bothSides">
              <wp:wrapPolygon edited="0">
                <wp:start x="0" y="0"/>
                <wp:lineTo x="0" y="20880"/>
                <wp:lineTo x="21573" y="20880"/>
                <wp:lineTo x="21573" y="0"/>
                <wp:lineTo x="0" y="0"/>
              </wp:wrapPolygon>
            </wp:wrapThrough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80">
        <w:rPr>
          <w:sz w:val="20"/>
          <w:szCs w:val="20"/>
        </w:rPr>
        <w:br w:type="page"/>
      </w:r>
      <w:r w:rsidR="00ED6280" w:rsidRPr="00F91A82">
        <w:rPr>
          <w:b/>
          <w:u w:val="single"/>
        </w:rPr>
        <w:lastRenderedPageBreak/>
        <w:t>Hinweise zum Betriebspraktikum</w:t>
      </w:r>
      <w:r w:rsidR="00ED6280">
        <w:rPr>
          <w:b/>
          <w:u w:val="single"/>
        </w:rPr>
        <w:t xml:space="preserve"> und Berichtsheft für betriebliche Betreuer</w:t>
      </w:r>
    </w:p>
    <w:p w:rsidR="00ED6280" w:rsidRDefault="00ED6280" w:rsidP="00ED6280"/>
    <w:p w:rsidR="00ED6280" w:rsidRDefault="00ED6280" w:rsidP="00ED6280">
      <w:pPr>
        <w:rPr>
          <w:sz w:val="20"/>
        </w:rPr>
      </w:pPr>
      <w:r>
        <w:rPr>
          <w:sz w:val="20"/>
        </w:rPr>
        <w:t xml:space="preserve">Das Betriebspraktikum </w:t>
      </w:r>
      <w:r w:rsidRPr="004562B3">
        <w:rPr>
          <w:sz w:val="20"/>
        </w:rPr>
        <w:t xml:space="preserve">dient dem Kennenlernen eines Berufes als Entscheidungsgrundlage für die Berufswahl. </w:t>
      </w:r>
      <w:r>
        <w:rPr>
          <w:sz w:val="20"/>
        </w:rPr>
        <w:t xml:space="preserve">Schule und Betrieb sind angehalten, in gemeinsamer Weise dazu beizutragen, die Absichten des Erlasses über das Betriebspraktikum zu erfüllen. </w:t>
      </w:r>
      <w:r w:rsidRPr="004562B3">
        <w:rPr>
          <w:sz w:val="20"/>
        </w:rPr>
        <w:t xml:space="preserve">Um dieses Ziel zu erreichen, soll der Betrieb für den Einsatz des Praktikanten ein </w:t>
      </w:r>
      <w:r w:rsidRPr="009B0970">
        <w:rPr>
          <w:b/>
          <w:sz w:val="20"/>
        </w:rPr>
        <w:t>Konzept</w:t>
      </w:r>
      <w:r w:rsidRPr="004562B3">
        <w:rPr>
          <w:sz w:val="20"/>
        </w:rPr>
        <w:t xml:space="preserve"> haben. </w:t>
      </w:r>
      <w:r>
        <w:rPr>
          <w:sz w:val="20"/>
        </w:rPr>
        <w:t xml:space="preserve">Einige Anhaltspunkte seien daher genannt. </w:t>
      </w:r>
    </w:p>
    <w:p w:rsidR="00ED6280" w:rsidRDefault="00ED6280" w:rsidP="00ED6280">
      <w:pPr>
        <w:rPr>
          <w:sz w:val="20"/>
        </w:rPr>
      </w:pPr>
    </w:p>
    <w:p w:rsidR="00ED6280" w:rsidRPr="00597AF4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 w:rsidRPr="004562B3">
        <w:rPr>
          <w:sz w:val="20"/>
        </w:rPr>
        <w:t xml:space="preserve">Um dieses Ziel zu erreichen, soll der Betrieb für den Einsatz des Praktikanten </w:t>
      </w:r>
      <w:r w:rsidRPr="00597AF4">
        <w:rPr>
          <w:b/>
          <w:sz w:val="20"/>
        </w:rPr>
        <w:t>ein Konzept haben</w:t>
      </w:r>
      <w:r w:rsidRPr="00597AF4">
        <w:rPr>
          <w:sz w:val="20"/>
        </w:rPr>
        <w:t xml:space="preserve">. 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>
        <w:rPr>
          <w:sz w:val="20"/>
        </w:rPr>
        <w:t xml:space="preserve">Im Praktikum soll ein </w:t>
      </w:r>
      <w:r w:rsidRPr="001436BF">
        <w:rPr>
          <w:b/>
          <w:sz w:val="20"/>
        </w:rPr>
        <w:t>Ausbildungsberuf</w:t>
      </w:r>
      <w:r>
        <w:rPr>
          <w:sz w:val="20"/>
        </w:rPr>
        <w:t xml:space="preserve"> passend zum angestrebten Schulabschluss des Schülers kennengelernt werden können.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 w:rsidRPr="004562B3">
        <w:rPr>
          <w:sz w:val="20"/>
        </w:rPr>
        <w:t>Der Praktikant soll</w:t>
      </w:r>
      <w:r>
        <w:rPr>
          <w:sz w:val="20"/>
        </w:rPr>
        <w:t xml:space="preserve"> vornehmlich durch eigene </w:t>
      </w:r>
      <w:r w:rsidRPr="0065641B">
        <w:rPr>
          <w:b/>
          <w:sz w:val="20"/>
        </w:rPr>
        <w:t>Erfahrung typischer Tätigkeiten</w:t>
      </w:r>
      <w:r>
        <w:rPr>
          <w:sz w:val="20"/>
        </w:rPr>
        <w:t xml:space="preserve"> und weniger durch ständiges Zuschauen den Beruf kennenlernen. Entsprechend ist sein Einsatz zu planen und sind besondere Aufgaben bereitzustellen. Kurz gesagt: </w:t>
      </w:r>
      <w:r w:rsidRPr="0065641B">
        <w:rPr>
          <w:b/>
          <w:sz w:val="20"/>
        </w:rPr>
        <w:t xml:space="preserve">Arbeiten statt Zuschauen </w:t>
      </w:r>
      <w:r>
        <w:rPr>
          <w:sz w:val="20"/>
        </w:rPr>
        <w:t>ist immer besser.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>
        <w:rPr>
          <w:b/>
          <w:sz w:val="20"/>
        </w:rPr>
        <w:t>Nicht nur</w:t>
      </w:r>
      <w:r w:rsidRPr="0065641B">
        <w:rPr>
          <w:b/>
          <w:sz w:val="20"/>
        </w:rPr>
        <w:t xml:space="preserve"> Hilfs- und Zubringerarbeiten</w:t>
      </w:r>
      <w:r>
        <w:rPr>
          <w:sz w:val="20"/>
        </w:rPr>
        <w:t xml:space="preserve"> ausführen lassen. Sie erfüllen nicht den Sinn des Praktikums, auch wenn sie zum Berufsalltag gehören.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>
        <w:rPr>
          <w:sz w:val="20"/>
        </w:rPr>
        <w:t xml:space="preserve">Berücksichtigen Sie vor einer Zusage, dass der Praktikant ein </w:t>
      </w:r>
      <w:r w:rsidRPr="0065641B">
        <w:rPr>
          <w:b/>
          <w:sz w:val="20"/>
        </w:rPr>
        <w:t>umfangreiches Praktikumsheft</w:t>
      </w:r>
      <w:r>
        <w:rPr>
          <w:sz w:val="20"/>
        </w:rPr>
        <w:t xml:space="preserve"> auszufüllen hat, dessen </w:t>
      </w:r>
      <w:r w:rsidRPr="0065641B">
        <w:rPr>
          <w:b/>
          <w:sz w:val="20"/>
        </w:rPr>
        <w:t>Benotung</w:t>
      </w:r>
      <w:r>
        <w:rPr>
          <w:sz w:val="20"/>
        </w:rPr>
        <w:t xml:space="preserve"> den Schwerpunkt seiner </w:t>
      </w:r>
      <w:proofErr w:type="spellStart"/>
      <w:r>
        <w:rPr>
          <w:sz w:val="20"/>
        </w:rPr>
        <w:t>Fachnote</w:t>
      </w:r>
      <w:proofErr w:type="spellEnd"/>
      <w:r>
        <w:rPr>
          <w:sz w:val="20"/>
        </w:rPr>
        <w:t xml:space="preserve"> ausmacht und bei dem er </w:t>
      </w:r>
      <w:r w:rsidRPr="00597AF4">
        <w:rPr>
          <w:b/>
          <w:sz w:val="20"/>
        </w:rPr>
        <w:t>Ihre Mithilfe</w:t>
      </w:r>
      <w:r>
        <w:rPr>
          <w:sz w:val="20"/>
        </w:rPr>
        <w:t xml:space="preserve"> braucht.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>
        <w:rPr>
          <w:sz w:val="20"/>
        </w:rPr>
        <w:t xml:space="preserve">Durch </w:t>
      </w:r>
      <w:r w:rsidRPr="0065641B">
        <w:rPr>
          <w:b/>
          <w:sz w:val="20"/>
        </w:rPr>
        <w:t>Besuche des schulischen Betreuers</w:t>
      </w:r>
      <w:r>
        <w:rPr>
          <w:sz w:val="20"/>
        </w:rPr>
        <w:t xml:space="preserve"> wird dies unterstützt. </w:t>
      </w:r>
      <w:r w:rsidRPr="0065641B">
        <w:rPr>
          <w:b/>
          <w:sz w:val="20"/>
        </w:rPr>
        <w:t>Reservieren Sie sich Zeit</w:t>
      </w:r>
      <w:r>
        <w:rPr>
          <w:sz w:val="20"/>
        </w:rPr>
        <w:t xml:space="preserve"> für den entsprechenden Besuch.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>
        <w:rPr>
          <w:sz w:val="20"/>
        </w:rPr>
        <w:t xml:space="preserve">Lassen Sie sich frühzeitig das </w:t>
      </w:r>
      <w:r w:rsidRPr="0065641B">
        <w:rPr>
          <w:b/>
          <w:sz w:val="20"/>
        </w:rPr>
        <w:t>Praktikumsheft</w:t>
      </w:r>
      <w:r>
        <w:rPr>
          <w:sz w:val="20"/>
        </w:rPr>
        <w:t xml:space="preserve"> zeigen und überlegen rechtzeitig zu dem dort verlangten </w:t>
      </w:r>
      <w:proofErr w:type="spellStart"/>
      <w:r w:rsidRPr="0065641B">
        <w:rPr>
          <w:b/>
          <w:sz w:val="20"/>
        </w:rPr>
        <w:t>berufskundlichen</w:t>
      </w:r>
      <w:proofErr w:type="spellEnd"/>
      <w:r w:rsidRPr="0065641B">
        <w:rPr>
          <w:b/>
          <w:sz w:val="20"/>
        </w:rPr>
        <w:t xml:space="preserve"> Aufsatz</w:t>
      </w:r>
      <w:r>
        <w:rPr>
          <w:sz w:val="20"/>
        </w:rPr>
        <w:t xml:space="preserve"> mit dem Praktikanten geeignete Themen.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>
        <w:rPr>
          <w:sz w:val="20"/>
        </w:rPr>
        <w:t xml:space="preserve">Achten Sie darauf, dass der Praktikant das Heft mitbringt und seinen </w:t>
      </w:r>
      <w:r w:rsidRPr="0065641B">
        <w:rPr>
          <w:b/>
          <w:sz w:val="20"/>
        </w:rPr>
        <w:t xml:space="preserve">Tagesbericht täglich </w:t>
      </w:r>
      <w:r>
        <w:rPr>
          <w:sz w:val="20"/>
        </w:rPr>
        <w:t>unterschreiben lässt.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>
        <w:rPr>
          <w:sz w:val="20"/>
        </w:rPr>
        <w:t xml:space="preserve">Die </w:t>
      </w:r>
      <w:r w:rsidRPr="0065641B">
        <w:rPr>
          <w:b/>
          <w:sz w:val="20"/>
        </w:rPr>
        <w:t>gemeinsame Besprechung des Heftes</w:t>
      </w:r>
      <w:r>
        <w:rPr>
          <w:sz w:val="20"/>
        </w:rPr>
        <w:t xml:space="preserve"> erst am letzten Tag birgt die Gefahr, dass durch unerwartete Vorkommnisse der Praktikant keine Möglichkeit mehr hat, seine Aufgaben im Heft auf hinreichende Weise zu erledigen.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>
        <w:rPr>
          <w:sz w:val="20"/>
        </w:rPr>
        <w:t>Für Nachfragen hat der Schüler die Telefonnummer des schulischen Betreuers im Heft eingetragen.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>
        <w:rPr>
          <w:sz w:val="20"/>
        </w:rPr>
        <w:t xml:space="preserve">Die </w:t>
      </w:r>
      <w:r w:rsidRPr="0065641B">
        <w:rPr>
          <w:b/>
          <w:sz w:val="20"/>
        </w:rPr>
        <w:t>Praktikumsbeurteilung</w:t>
      </w:r>
      <w:r w:rsidRPr="00F91A82">
        <w:rPr>
          <w:sz w:val="20"/>
        </w:rPr>
        <w:t xml:space="preserve"> durch den Betrieb</w:t>
      </w:r>
      <w:r>
        <w:rPr>
          <w:sz w:val="20"/>
        </w:rPr>
        <w:t xml:space="preserve"> ist laut Erlass </w:t>
      </w:r>
      <w:r w:rsidRPr="0065641B">
        <w:rPr>
          <w:b/>
          <w:sz w:val="20"/>
        </w:rPr>
        <w:t>Teil des Zeugnisses</w:t>
      </w:r>
      <w:r>
        <w:rPr>
          <w:sz w:val="20"/>
        </w:rPr>
        <w:t xml:space="preserve"> und sollte daher am Ende des Praktikums vollständig ausgefüllt sein.</w:t>
      </w:r>
    </w:p>
    <w:p w:rsidR="00ED6280" w:rsidRDefault="00ED6280" w:rsidP="00ED6280">
      <w:pPr>
        <w:pStyle w:val="Listenabsatz"/>
        <w:numPr>
          <w:ilvl w:val="0"/>
          <w:numId w:val="33"/>
        </w:numPr>
        <w:rPr>
          <w:sz w:val="20"/>
        </w:rPr>
      </w:pPr>
      <w:r w:rsidRPr="00035EA7">
        <w:rPr>
          <w:b/>
          <w:sz w:val="20"/>
        </w:rPr>
        <w:t>Versicherungsrelevante Schäden</w:t>
      </w:r>
      <w:r>
        <w:rPr>
          <w:sz w:val="20"/>
        </w:rPr>
        <w:t xml:space="preserve"> müssen bis spätestens drei Wochen nach Ende des Praktikums der Schule gemeldet werden. Danach wenden Sie sich bitte direkt an die Familie des Schülers.</w:t>
      </w:r>
    </w:p>
    <w:p w:rsidR="00ED6280" w:rsidRDefault="00ED6280" w:rsidP="00ED6280">
      <w:pPr>
        <w:tabs>
          <w:tab w:val="left" w:pos="142"/>
          <w:tab w:val="left" w:pos="284"/>
          <w:tab w:val="left" w:pos="360"/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0"/>
          <w:tab w:val="left" w:pos="1296"/>
          <w:tab w:val="left" w:pos="1440"/>
          <w:tab w:val="left" w:pos="2160"/>
          <w:tab w:val="left" w:pos="0"/>
          <w:tab w:val="left" w:pos="1296"/>
          <w:tab w:val="left" w:pos="1440"/>
          <w:tab w:val="left" w:pos="2160"/>
          <w:tab w:val="left" w:pos="0"/>
          <w:tab w:val="left" w:pos="1296"/>
          <w:tab w:val="left" w:pos="1440"/>
        </w:tabs>
        <w:spacing w:line="240" w:lineRule="atLeast"/>
        <w:ind w:left="360"/>
        <w:rPr>
          <w:sz w:val="20"/>
          <w:szCs w:val="20"/>
        </w:rPr>
      </w:pPr>
    </w:p>
    <w:p w:rsidR="00ED6280" w:rsidRPr="00A3367E" w:rsidRDefault="00ED6280" w:rsidP="00ED6280">
      <w:pPr>
        <w:tabs>
          <w:tab w:val="left" w:pos="142"/>
          <w:tab w:val="left" w:pos="284"/>
          <w:tab w:val="left" w:pos="360"/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0"/>
          <w:tab w:val="left" w:pos="1296"/>
          <w:tab w:val="left" w:pos="1440"/>
          <w:tab w:val="left" w:pos="2160"/>
          <w:tab w:val="left" w:pos="0"/>
          <w:tab w:val="left" w:pos="1296"/>
          <w:tab w:val="left" w:pos="1440"/>
          <w:tab w:val="left" w:pos="2160"/>
          <w:tab w:val="left" w:pos="0"/>
          <w:tab w:val="left" w:pos="1296"/>
          <w:tab w:val="left" w:pos="1440"/>
        </w:tabs>
        <w:spacing w:line="240" w:lineRule="atLeast"/>
        <w:ind w:left="360"/>
        <w:rPr>
          <w:sz w:val="20"/>
          <w:szCs w:val="20"/>
        </w:rPr>
      </w:pPr>
      <w:r w:rsidRPr="00A3367E">
        <w:rPr>
          <w:sz w:val="20"/>
          <w:szCs w:val="20"/>
        </w:rPr>
        <w:t>Mit freundlichen Grüßen</w:t>
      </w:r>
      <w:r w:rsidRPr="00A3367E">
        <w:rPr>
          <w:sz w:val="20"/>
          <w:szCs w:val="20"/>
        </w:rPr>
        <w:tab/>
      </w:r>
      <w:r w:rsidRPr="00A3367E">
        <w:rPr>
          <w:sz w:val="20"/>
          <w:szCs w:val="20"/>
        </w:rPr>
        <w:tab/>
      </w:r>
      <w:r w:rsidRPr="00A3367E">
        <w:rPr>
          <w:sz w:val="20"/>
          <w:szCs w:val="20"/>
        </w:rPr>
        <w:tab/>
      </w:r>
    </w:p>
    <w:p w:rsidR="00ED6280" w:rsidRPr="00A3367E" w:rsidRDefault="00F16CD3" w:rsidP="00ED6280">
      <w:pPr>
        <w:tabs>
          <w:tab w:val="left" w:pos="360"/>
          <w:tab w:val="left" w:pos="1296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0"/>
          <w:tab w:val="left" w:pos="1296"/>
          <w:tab w:val="left" w:pos="1440"/>
          <w:tab w:val="left" w:pos="2160"/>
          <w:tab w:val="left" w:pos="0"/>
          <w:tab w:val="left" w:pos="1296"/>
          <w:tab w:val="left" w:pos="1440"/>
          <w:tab w:val="left" w:pos="2160"/>
          <w:tab w:val="left" w:pos="0"/>
          <w:tab w:val="left" w:pos="1296"/>
          <w:tab w:val="left" w:pos="1440"/>
        </w:tabs>
        <w:spacing w:line="240" w:lineRule="atLeast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173781" cy="52387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wk unterschrift4 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419" cy="5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280" w:rsidRDefault="00ED6280" w:rsidP="00ED6280">
      <w:pPr>
        <w:tabs>
          <w:tab w:val="left" w:pos="142"/>
          <w:tab w:val="left" w:pos="36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0"/>
          <w:tab w:val="left" w:pos="1296"/>
          <w:tab w:val="left" w:pos="1440"/>
          <w:tab w:val="left" w:pos="2160"/>
          <w:tab w:val="left" w:pos="0"/>
          <w:tab w:val="left" w:pos="1296"/>
          <w:tab w:val="left" w:pos="1440"/>
          <w:tab w:val="left" w:pos="2160"/>
          <w:tab w:val="left" w:pos="0"/>
          <w:tab w:val="left" w:pos="1296"/>
          <w:tab w:val="left" w:pos="1440"/>
        </w:tabs>
        <w:spacing w:line="240" w:lineRule="atLeast"/>
        <w:ind w:left="360"/>
        <w:rPr>
          <w:sz w:val="20"/>
          <w:szCs w:val="20"/>
        </w:rPr>
      </w:pPr>
      <w:r w:rsidRPr="00A3367E">
        <w:rPr>
          <w:sz w:val="20"/>
          <w:szCs w:val="20"/>
        </w:rPr>
        <w:t>(Koordinator</w:t>
      </w:r>
      <w:r w:rsidR="00DC7662">
        <w:rPr>
          <w:sz w:val="20"/>
          <w:szCs w:val="20"/>
        </w:rPr>
        <w:t>en</w:t>
      </w:r>
      <w:r w:rsidRPr="00A3367E">
        <w:rPr>
          <w:sz w:val="20"/>
          <w:szCs w:val="20"/>
        </w:rPr>
        <w:t xml:space="preserve"> Schule - Beruf)</w:t>
      </w:r>
    </w:p>
    <w:p w:rsidR="00ED6280" w:rsidRDefault="00ED6280" w:rsidP="00ED6280">
      <w:pPr>
        <w:rPr>
          <w:rFonts w:ascii="Century Gothic" w:hAnsi="Century Gothic" w:cs="Tahoma"/>
          <w:b/>
        </w:rPr>
      </w:pPr>
    </w:p>
    <w:p w:rsidR="00ED6280" w:rsidRPr="004D31A5" w:rsidRDefault="00ED6280" w:rsidP="00ED6280">
      <w:pPr>
        <w:widowControl w:val="0"/>
        <w:tabs>
          <w:tab w:val="right" w:pos="10039"/>
        </w:tabs>
        <w:autoSpaceDE w:val="0"/>
        <w:autoSpaceDN w:val="0"/>
        <w:adjustRightInd w:val="0"/>
        <w:spacing w:before="246"/>
        <w:ind w:left="426"/>
        <w:rPr>
          <w:sz w:val="20"/>
          <w:szCs w:val="20"/>
        </w:rPr>
      </w:pPr>
      <w:r w:rsidRPr="004D31A5">
        <w:rPr>
          <w:sz w:val="20"/>
          <w:szCs w:val="20"/>
        </w:rPr>
        <w:t>Ich habe das oben angegebene Schreiben zur Kenntnis genommen.</w:t>
      </w:r>
      <w:r w:rsidRPr="004D31A5">
        <w:rPr>
          <w:sz w:val="20"/>
          <w:szCs w:val="20"/>
        </w:rPr>
        <w:tab/>
      </w:r>
    </w:p>
    <w:p w:rsidR="00ED6280" w:rsidRPr="004D31A5" w:rsidRDefault="00ED6280" w:rsidP="00ED6280">
      <w:pPr>
        <w:widowControl w:val="0"/>
        <w:autoSpaceDE w:val="0"/>
        <w:autoSpaceDN w:val="0"/>
        <w:adjustRightInd w:val="0"/>
        <w:spacing w:before="246"/>
        <w:ind w:left="426"/>
        <w:rPr>
          <w:sz w:val="20"/>
          <w:szCs w:val="20"/>
        </w:rPr>
      </w:pPr>
    </w:p>
    <w:p w:rsidR="00ED6280" w:rsidRPr="004D31A5" w:rsidRDefault="00ED6280" w:rsidP="00ED6280">
      <w:pPr>
        <w:widowControl w:val="0"/>
        <w:autoSpaceDE w:val="0"/>
        <w:autoSpaceDN w:val="0"/>
        <w:adjustRightInd w:val="0"/>
        <w:spacing w:before="246"/>
        <w:ind w:left="426"/>
        <w:rPr>
          <w:sz w:val="20"/>
          <w:szCs w:val="20"/>
        </w:rPr>
      </w:pPr>
    </w:p>
    <w:p w:rsidR="00ED6280" w:rsidRPr="004D31A5" w:rsidRDefault="00ED6280" w:rsidP="00ED6280">
      <w:pPr>
        <w:ind w:left="426"/>
        <w:rPr>
          <w:sz w:val="20"/>
          <w:szCs w:val="20"/>
        </w:rPr>
      </w:pPr>
      <w:r w:rsidRPr="004D31A5">
        <w:rPr>
          <w:sz w:val="20"/>
          <w:szCs w:val="20"/>
        </w:rPr>
        <w:t>____________________</w:t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  <w:t>_______________________________</w:t>
      </w:r>
    </w:p>
    <w:p w:rsidR="00ED6280" w:rsidRPr="004D31A5" w:rsidRDefault="00ED6280" w:rsidP="00ED6280">
      <w:pPr>
        <w:ind w:left="426"/>
        <w:rPr>
          <w:sz w:val="20"/>
          <w:szCs w:val="20"/>
        </w:rPr>
      </w:pPr>
      <w:r w:rsidRPr="004D31A5">
        <w:rPr>
          <w:sz w:val="20"/>
          <w:szCs w:val="20"/>
        </w:rPr>
        <w:t>Ort, Datum</w:t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</w:r>
      <w:r w:rsidRPr="004D31A5">
        <w:rPr>
          <w:sz w:val="20"/>
          <w:szCs w:val="20"/>
        </w:rPr>
        <w:tab/>
        <w:t>Unterschrift betriebliche(r) Betreuer/in</w:t>
      </w:r>
    </w:p>
    <w:p w:rsidR="002955CE" w:rsidRPr="000A5347" w:rsidRDefault="00E93547" w:rsidP="00ED6280">
      <w:pPr>
        <w:rPr>
          <w:rFonts w:ascii="Century Gothic" w:hAnsi="Century Gothic" w:cs="Tahoma"/>
          <w:b/>
          <w:lang w:val="it-IT"/>
        </w:rPr>
      </w:pPr>
      <w:r>
        <w:rPr>
          <w:sz w:val="20"/>
          <w:szCs w:val="20"/>
        </w:rPr>
        <w:br w:type="page"/>
      </w:r>
      <w:r w:rsidR="00415AE8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-127635</wp:posOffset>
            </wp:positionV>
            <wp:extent cx="117157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424" y="20800"/>
                <wp:lineTo x="21424" y="0"/>
                <wp:lineTo x="0" y="0"/>
              </wp:wrapPolygon>
            </wp:wrapThrough>
            <wp:docPr id="9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5CE" w:rsidRPr="002955CE">
        <w:rPr>
          <w:rFonts w:ascii="Century Gothic" w:hAnsi="Century Gothic" w:cs="Tahoma"/>
          <w:b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lang w:val="it-IT"/>
        </w:rPr>
        <w:t>H E I N R I C H</w:t>
      </w:r>
      <w:r w:rsidR="002955CE">
        <w:rPr>
          <w:rFonts w:ascii="Century Gothic" w:hAnsi="Century Gothic" w:cs="Tahoma"/>
          <w:b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lang w:val="it-IT"/>
        </w:rPr>
        <w:t>-</w:t>
      </w:r>
      <w:r w:rsidR="002955CE">
        <w:rPr>
          <w:rFonts w:ascii="Century Gothic" w:hAnsi="Century Gothic" w:cs="Tahoma"/>
          <w:b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lang w:val="it-IT"/>
        </w:rPr>
        <w:t xml:space="preserve">M A N </w:t>
      </w:r>
      <w:proofErr w:type="spellStart"/>
      <w:r w:rsidR="002955CE" w:rsidRPr="000A5347">
        <w:rPr>
          <w:rFonts w:ascii="Century Gothic" w:hAnsi="Century Gothic" w:cs="Tahoma"/>
          <w:b/>
          <w:lang w:val="it-IT"/>
        </w:rPr>
        <w:t>N</w:t>
      </w:r>
      <w:proofErr w:type="spellEnd"/>
      <w:r w:rsidR="002955CE">
        <w:rPr>
          <w:rFonts w:ascii="Century Gothic" w:hAnsi="Century Gothic" w:cs="Tahoma"/>
          <w:b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lang w:val="it-IT"/>
        </w:rPr>
        <w:t>-</w:t>
      </w:r>
      <w:r w:rsidR="002955CE">
        <w:rPr>
          <w:rFonts w:ascii="Century Gothic" w:hAnsi="Century Gothic" w:cs="Tahoma"/>
          <w:b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lang w:val="it-IT"/>
        </w:rPr>
        <w:t xml:space="preserve">S C H U L E   </w:t>
      </w:r>
      <w:r w:rsidR="002955CE" w:rsidRPr="000A5347">
        <w:rPr>
          <w:rFonts w:ascii="Century Gothic" w:hAnsi="Century Gothic" w:cs="Tahoma"/>
          <w:b/>
          <w:color w:val="808080"/>
          <w:lang w:val="it-IT"/>
        </w:rPr>
        <w:t>D I E T Z E</w:t>
      </w:r>
      <w:r w:rsidR="002955CE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color w:val="808080"/>
          <w:lang w:val="it-IT"/>
        </w:rPr>
        <w:t>N</w:t>
      </w:r>
      <w:r w:rsidR="002955CE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color w:val="808080"/>
          <w:lang w:val="it-IT"/>
        </w:rPr>
        <w:t>B</w:t>
      </w:r>
      <w:r w:rsidR="002955CE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color w:val="808080"/>
          <w:lang w:val="it-IT"/>
        </w:rPr>
        <w:t>A</w:t>
      </w:r>
      <w:r w:rsidR="002955CE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color w:val="808080"/>
          <w:lang w:val="it-IT"/>
        </w:rPr>
        <w:t>C</w:t>
      </w:r>
      <w:r w:rsidR="002955CE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2955CE" w:rsidRPr="000A5347">
        <w:rPr>
          <w:rFonts w:ascii="Century Gothic" w:hAnsi="Century Gothic" w:cs="Tahoma"/>
          <w:b/>
          <w:color w:val="808080"/>
          <w:lang w:val="it-IT"/>
        </w:rPr>
        <w:t>H</w:t>
      </w:r>
    </w:p>
    <w:p w:rsidR="002955CE" w:rsidRDefault="002955CE" w:rsidP="002955CE">
      <w:pPr>
        <w:pStyle w:val="Untertitel"/>
        <w:jc w:val="left"/>
        <w:rPr>
          <w:b/>
          <w:bCs/>
          <w:sz w:val="28"/>
        </w:rPr>
      </w:pPr>
    </w:p>
    <w:p w:rsidR="002955CE" w:rsidRDefault="002955CE" w:rsidP="002955CE">
      <w:pPr>
        <w:pStyle w:val="Untertitel"/>
        <w:rPr>
          <w:b/>
          <w:bCs/>
          <w:sz w:val="28"/>
        </w:rPr>
      </w:pPr>
      <w:r>
        <w:rPr>
          <w:b/>
          <w:bCs/>
          <w:sz w:val="28"/>
        </w:rPr>
        <w:t xml:space="preserve">     Praktikumsbeurteilung durch den Betrieb</w:t>
      </w:r>
    </w:p>
    <w:p w:rsidR="002955CE" w:rsidRDefault="002955CE" w:rsidP="002955CE">
      <w:pPr>
        <w:pStyle w:val="Untertitel"/>
        <w:rPr>
          <w:b/>
          <w:bCs/>
          <w:sz w:val="28"/>
        </w:rPr>
      </w:pPr>
    </w:p>
    <w:p w:rsidR="002955CE" w:rsidRPr="002D4D7A" w:rsidRDefault="002955CE" w:rsidP="002955CE">
      <w:pPr>
        <w:tabs>
          <w:tab w:val="left" w:pos="6750"/>
        </w:tabs>
        <w:rPr>
          <w:sz w:val="20"/>
          <w:szCs w:val="20"/>
        </w:rPr>
      </w:pPr>
      <w:r w:rsidRPr="002D4D7A">
        <w:rPr>
          <w:b/>
          <w:sz w:val="20"/>
          <w:szCs w:val="20"/>
        </w:rPr>
        <w:t xml:space="preserve">Name </w:t>
      </w:r>
      <w:r w:rsidRPr="002D4D7A">
        <w:rPr>
          <w:sz w:val="20"/>
          <w:szCs w:val="20"/>
        </w:rPr>
        <w:t xml:space="preserve">...........................................................................    </w:t>
      </w:r>
      <w:r w:rsidRPr="002D4D7A">
        <w:rPr>
          <w:b/>
          <w:sz w:val="20"/>
          <w:szCs w:val="20"/>
        </w:rPr>
        <w:t>Beruf:</w:t>
      </w:r>
      <w:r w:rsidRPr="002D4D7A">
        <w:rPr>
          <w:sz w:val="20"/>
          <w:szCs w:val="20"/>
        </w:rPr>
        <w:t>...................................</w:t>
      </w:r>
      <w:r>
        <w:rPr>
          <w:sz w:val="20"/>
          <w:szCs w:val="20"/>
        </w:rPr>
        <w:t>...........................</w:t>
      </w:r>
      <w:r w:rsidRPr="002D4D7A">
        <w:rPr>
          <w:sz w:val="20"/>
          <w:szCs w:val="20"/>
        </w:rPr>
        <w:t>..........</w:t>
      </w:r>
    </w:p>
    <w:p w:rsidR="002955CE" w:rsidRPr="002D4D7A" w:rsidRDefault="002955CE" w:rsidP="002955CE">
      <w:pPr>
        <w:tabs>
          <w:tab w:val="left" w:pos="6750"/>
          <w:tab w:val="right" w:pos="9441"/>
        </w:tabs>
        <w:rPr>
          <w:b/>
          <w:sz w:val="20"/>
          <w:szCs w:val="20"/>
        </w:rPr>
      </w:pPr>
      <w:r w:rsidRPr="002D4D7A">
        <w:rPr>
          <w:b/>
          <w:sz w:val="20"/>
          <w:szCs w:val="20"/>
        </w:rPr>
        <w:t>des/der Schülers/Schülerin</w:t>
      </w:r>
      <w:r>
        <w:rPr>
          <w:b/>
          <w:sz w:val="20"/>
          <w:szCs w:val="20"/>
        </w:rPr>
        <w:t xml:space="preserve"> (Vor- u. Nachname)</w:t>
      </w:r>
    </w:p>
    <w:p w:rsidR="002955CE" w:rsidRPr="002D4D7A" w:rsidRDefault="002955CE" w:rsidP="002955CE">
      <w:pPr>
        <w:tabs>
          <w:tab w:val="left" w:pos="4695"/>
          <w:tab w:val="right" w:pos="9441"/>
        </w:tabs>
        <w:rPr>
          <w:b/>
          <w:sz w:val="20"/>
          <w:szCs w:val="20"/>
        </w:rPr>
      </w:pPr>
    </w:p>
    <w:p w:rsidR="002955CE" w:rsidRPr="002D4D7A" w:rsidRDefault="002955CE" w:rsidP="002955CE">
      <w:pPr>
        <w:tabs>
          <w:tab w:val="left" w:pos="4695"/>
          <w:tab w:val="right" w:pos="9441"/>
        </w:tabs>
        <w:rPr>
          <w:sz w:val="20"/>
          <w:szCs w:val="20"/>
        </w:rPr>
      </w:pPr>
      <w:r w:rsidRPr="002D4D7A">
        <w:rPr>
          <w:b/>
          <w:sz w:val="20"/>
          <w:szCs w:val="20"/>
        </w:rPr>
        <w:t>Betrieb:</w:t>
      </w:r>
      <w:r w:rsidRPr="002D4D7A">
        <w:rPr>
          <w:sz w:val="20"/>
          <w:szCs w:val="20"/>
        </w:rPr>
        <w:t xml:space="preserve"> .......................................................................    </w:t>
      </w:r>
      <w:r>
        <w:rPr>
          <w:b/>
          <w:sz w:val="20"/>
          <w:szCs w:val="20"/>
        </w:rPr>
        <w:t>Straße</w:t>
      </w:r>
      <w:r>
        <w:rPr>
          <w:sz w:val="20"/>
          <w:szCs w:val="20"/>
        </w:rPr>
        <w:t>:</w:t>
      </w:r>
      <w:r w:rsidRPr="002D4D7A">
        <w:rPr>
          <w:sz w:val="20"/>
          <w:szCs w:val="20"/>
        </w:rPr>
        <w:t>.....................................................................</w:t>
      </w:r>
    </w:p>
    <w:p w:rsidR="002955CE" w:rsidRPr="002D4D7A" w:rsidRDefault="002955CE" w:rsidP="002955CE">
      <w:pPr>
        <w:tabs>
          <w:tab w:val="left" w:pos="6750"/>
          <w:tab w:val="right" w:pos="9441"/>
        </w:tabs>
        <w:rPr>
          <w:b/>
          <w:sz w:val="20"/>
          <w:szCs w:val="20"/>
        </w:rPr>
      </w:pPr>
    </w:p>
    <w:p w:rsidR="002955CE" w:rsidRPr="002955CE" w:rsidRDefault="002955CE" w:rsidP="002955CE">
      <w:pPr>
        <w:tabs>
          <w:tab w:val="left" w:pos="6750"/>
          <w:tab w:val="right" w:pos="9441"/>
        </w:tabs>
        <w:rPr>
          <w:b/>
          <w:sz w:val="20"/>
          <w:szCs w:val="20"/>
        </w:rPr>
      </w:pPr>
      <w:r w:rsidRPr="002D4D7A">
        <w:rPr>
          <w:b/>
          <w:sz w:val="20"/>
          <w:szCs w:val="20"/>
        </w:rPr>
        <w:t xml:space="preserve">Praktikum vom  </w:t>
      </w:r>
      <w:r w:rsidRPr="002D4D7A">
        <w:rPr>
          <w:sz w:val="20"/>
          <w:szCs w:val="20"/>
        </w:rPr>
        <w:t>………….</w:t>
      </w:r>
      <w:r w:rsidRPr="002D4D7A">
        <w:rPr>
          <w:b/>
          <w:sz w:val="20"/>
          <w:szCs w:val="20"/>
        </w:rPr>
        <w:t xml:space="preserve"> bis </w:t>
      </w:r>
      <w:r w:rsidRPr="002D4D7A">
        <w:rPr>
          <w:sz w:val="20"/>
          <w:szCs w:val="20"/>
        </w:rPr>
        <w:t>………………………</w:t>
      </w:r>
      <w:r>
        <w:rPr>
          <w:sz w:val="20"/>
          <w:szCs w:val="20"/>
        </w:rPr>
        <w:t xml:space="preserve">       </w:t>
      </w:r>
      <w:r>
        <w:rPr>
          <w:b/>
          <w:sz w:val="20"/>
          <w:szCs w:val="20"/>
        </w:rPr>
        <w:t>PLZ, Ort</w:t>
      </w:r>
      <w:r w:rsidRPr="002D4D7A">
        <w:rPr>
          <w:sz w:val="20"/>
          <w:szCs w:val="20"/>
        </w:rPr>
        <w:t>: ..................................................................</w:t>
      </w:r>
    </w:p>
    <w:p w:rsidR="002955CE" w:rsidRPr="002D4D7A" w:rsidRDefault="002955CE" w:rsidP="002955CE">
      <w:pPr>
        <w:rPr>
          <w:b/>
          <w:sz w:val="20"/>
          <w:szCs w:val="20"/>
        </w:rPr>
      </w:pPr>
      <w:r w:rsidRPr="002D4D7A">
        <w:rPr>
          <w:b/>
          <w:sz w:val="20"/>
          <w:szCs w:val="20"/>
        </w:rPr>
        <w:t>Bitte kreuzen Sie an, was Ihrer Meinung nach zutrifft!</w:t>
      </w:r>
      <w:r>
        <w:rPr>
          <w:b/>
          <w:sz w:val="20"/>
          <w:szCs w:val="20"/>
        </w:rPr>
        <w:t xml:space="preserve"> Es wird um eine ehrliche Meinung gebeten.</w:t>
      </w:r>
    </w:p>
    <w:p w:rsidR="002955CE" w:rsidRPr="002D4D7A" w:rsidRDefault="002955CE" w:rsidP="002955CE">
      <w:pPr>
        <w:rPr>
          <w:sz w:val="20"/>
          <w:szCs w:val="20"/>
          <w:u w:val="single"/>
        </w:rPr>
      </w:pP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696"/>
        <w:gridCol w:w="2957"/>
        <w:gridCol w:w="672"/>
        <w:gridCol w:w="365"/>
        <w:gridCol w:w="854"/>
        <w:gridCol w:w="1877"/>
        <w:gridCol w:w="1901"/>
      </w:tblGrid>
      <w:tr w:rsidR="002955CE" w:rsidRPr="002D4D7A" w:rsidTr="001715C7">
        <w:tc>
          <w:tcPr>
            <w:tcW w:w="365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Lernbereitschaft</w:t>
            </w:r>
            <w:r w:rsidRPr="002D4D7A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69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Arbeitstempo</w:t>
            </w:r>
            <w:r w:rsidRPr="002D4D7A">
              <w:rPr>
                <w:sz w:val="20"/>
                <w:szCs w:val="20"/>
              </w:rPr>
              <w:t xml:space="preserve"> 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sehr gut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schnell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proofErr w:type="spellStart"/>
            <w:r w:rsidRPr="002D4D7A">
              <w:rPr>
                <w:sz w:val="20"/>
                <w:szCs w:val="20"/>
                <w:lang w:val="it-IT"/>
              </w:rPr>
              <w:t>gut</w:t>
            </w:r>
            <w:proofErr w:type="spellEnd"/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proofErr w:type="spellStart"/>
            <w:r w:rsidRPr="002D4D7A">
              <w:rPr>
                <w:sz w:val="20"/>
                <w:szCs w:val="20"/>
                <w:lang w:val="it-IT"/>
              </w:rPr>
              <w:t>zügig</w:t>
            </w:r>
            <w:proofErr w:type="spellEnd"/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proofErr w:type="spellStart"/>
            <w:r w:rsidRPr="002D4D7A">
              <w:rPr>
                <w:sz w:val="20"/>
                <w:szCs w:val="20"/>
                <w:lang w:val="it-IT"/>
              </w:rPr>
              <w:t>normal</w:t>
            </w:r>
            <w:proofErr w:type="spellEnd"/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proofErr w:type="spellStart"/>
            <w:r w:rsidRPr="002D4D7A">
              <w:rPr>
                <w:sz w:val="20"/>
                <w:szCs w:val="20"/>
                <w:lang w:val="it-IT"/>
              </w:rPr>
              <w:t>normal</w:t>
            </w:r>
            <w:proofErr w:type="spellEnd"/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unterschiedlich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wechselhaft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wenig vorhanden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langsam 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nicht vorhanden</w:t>
            </w: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sehr langsam</w:t>
            </w:r>
          </w:p>
        </w:tc>
      </w:tr>
      <w:tr w:rsidR="002955CE" w:rsidRPr="002D4D7A" w:rsidTr="001715C7">
        <w:tc>
          <w:tcPr>
            <w:tcW w:w="365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Leistungsbereitschaft</w:t>
            </w:r>
            <w:r w:rsidRPr="002D4D7A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69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Erfassen der Aufgabenstellung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sehr hoch.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sofort nach einmaligem Erklären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hoch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Im üblichen Rahmen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normal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nach wiederholtem Erklären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wechselhaft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mit vielen Hilfestellungen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mäßig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unter Beobachtung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Nicht vorhanden</w:t>
            </w: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nicht vorhanden</w:t>
            </w:r>
          </w:p>
        </w:tc>
      </w:tr>
      <w:tr w:rsidR="002955CE" w:rsidRPr="002D4D7A" w:rsidTr="001715C7">
        <w:tc>
          <w:tcPr>
            <w:tcW w:w="365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b/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 xml:space="preserve">Arbeitsausführung </w:t>
            </w:r>
          </w:p>
        </w:tc>
        <w:tc>
          <w:tcPr>
            <w:tcW w:w="5669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b/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Anwesenheit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sehr sauber und sorgfältig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regelmäßig ohne Beanstandungen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sauber und sorgfältig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Fehlzeiten durch Krankmeldung(en)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O 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ordentlich und zufriedenstellend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Fehlzeiten ohne Angaben von Gründen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ausreichend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öfters Verspätungen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unsauber und flüchtig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b/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&gt;&gt;&gt;&gt;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Angabe der Fehltage</w:t>
            </w:r>
            <w:r w:rsidRPr="002D4D7A">
              <w:rPr>
                <w:sz w:val="20"/>
                <w:szCs w:val="20"/>
              </w:rPr>
              <w:t xml:space="preserve"> (Entschuldigte bitte einkreisen!)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sehr unsauber und ohne Sorgfalt</w:t>
            </w: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97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</w:tr>
      <w:tr w:rsidR="002955CE" w:rsidRPr="002D4D7A" w:rsidTr="001715C7">
        <w:tc>
          <w:tcPr>
            <w:tcW w:w="365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Verhalten</w:t>
            </w:r>
          </w:p>
        </w:tc>
        <w:tc>
          <w:tcPr>
            <w:tcW w:w="5669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Durchhaltevermögen/Konzentrationsfähigkeit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vorbildlich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stets konzentriert und ausdauernd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proofErr w:type="spellStart"/>
            <w:r w:rsidRPr="002D4D7A">
              <w:rPr>
                <w:sz w:val="20"/>
                <w:szCs w:val="20"/>
                <w:lang w:val="it-IT"/>
              </w:rPr>
              <w:t>keine</w:t>
            </w:r>
            <w:proofErr w:type="spellEnd"/>
            <w:r w:rsidRPr="002D4D7A">
              <w:rPr>
                <w:sz w:val="20"/>
                <w:szCs w:val="20"/>
                <w:lang w:val="it-IT"/>
              </w:rPr>
              <w:t xml:space="preserve"> </w:t>
            </w:r>
            <w:proofErr w:type="spellStart"/>
            <w:r w:rsidRPr="002D4D7A">
              <w:rPr>
                <w:sz w:val="20"/>
                <w:szCs w:val="20"/>
                <w:lang w:val="it-IT"/>
              </w:rPr>
              <w:t>Beanstandungen</w:t>
            </w:r>
            <w:proofErr w:type="spellEnd"/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in der Regel konzentriert und ausdauernd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O 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selten Beanstandungen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mit Unterbrechungen konzentriert und ausdauernd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O 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mitunter störend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benötigt Unterstützung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O 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verbesserungswürdig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oft abgelenkt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O </w:t>
            </w:r>
          </w:p>
        </w:tc>
        <w:tc>
          <w:tcPr>
            <w:tcW w:w="2957" w:type="dxa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unangemessen</w:t>
            </w: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4997" w:type="dxa"/>
            <w:gridSpan w:val="4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kann nicht konzentriert und ausdauernd arbeiten</w:t>
            </w:r>
          </w:p>
        </w:tc>
      </w:tr>
      <w:tr w:rsidR="002955CE" w:rsidRPr="002D4D7A" w:rsidTr="001715C7">
        <w:tc>
          <w:tcPr>
            <w:tcW w:w="365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 xml:space="preserve">Selbständigkeit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219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O 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arbeitete selbständig</w:t>
            </w:r>
          </w:p>
        </w:tc>
        <w:tc>
          <w:tcPr>
            <w:tcW w:w="1891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b/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Kontaktfähigkeit</w:t>
            </w:r>
          </w:p>
        </w:tc>
        <w:tc>
          <w:tcPr>
            <w:tcW w:w="1877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b/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 xml:space="preserve">Kritikfähigkeit  </w:t>
            </w:r>
          </w:p>
        </w:tc>
        <w:tc>
          <w:tcPr>
            <w:tcW w:w="1901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b/>
                <w:sz w:val="20"/>
                <w:szCs w:val="20"/>
              </w:rPr>
            </w:pPr>
            <w:r w:rsidRPr="002D4D7A">
              <w:rPr>
                <w:b/>
                <w:sz w:val="20"/>
                <w:szCs w:val="20"/>
              </w:rPr>
              <w:t>Teamfähigkeit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arbeitete weitgehend selbständig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1219" w:type="dxa"/>
            <w:gridSpan w:val="2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gut</w:t>
            </w:r>
          </w:p>
        </w:tc>
        <w:tc>
          <w:tcPr>
            <w:tcW w:w="1877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     gut</w:t>
            </w:r>
          </w:p>
        </w:tc>
        <w:tc>
          <w:tcPr>
            <w:tcW w:w="1901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     gut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arbeitete häufig selbständig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1219" w:type="dxa"/>
            <w:gridSpan w:val="2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mittel</w:t>
            </w:r>
          </w:p>
        </w:tc>
        <w:tc>
          <w:tcPr>
            <w:tcW w:w="1877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 xml:space="preserve">O     </w:t>
            </w:r>
            <w:proofErr w:type="spellStart"/>
            <w:r w:rsidRPr="002D4D7A">
              <w:rPr>
                <w:sz w:val="20"/>
                <w:szCs w:val="20"/>
                <w:lang w:val="it-IT"/>
              </w:rPr>
              <w:t>mittel</w:t>
            </w:r>
            <w:proofErr w:type="spellEnd"/>
          </w:p>
        </w:tc>
        <w:tc>
          <w:tcPr>
            <w:tcW w:w="1901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 xml:space="preserve">O     </w:t>
            </w:r>
            <w:proofErr w:type="spellStart"/>
            <w:r w:rsidRPr="002D4D7A">
              <w:rPr>
                <w:sz w:val="20"/>
                <w:szCs w:val="20"/>
                <w:lang w:val="it-IT"/>
              </w:rPr>
              <w:t>mittel</w:t>
            </w:r>
            <w:proofErr w:type="spellEnd"/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arbeitete teilweise selbständig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1219" w:type="dxa"/>
            <w:gridSpan w:val="2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proofErr w:type="spellStart"/>
            <w:r w:rsidRPr="002D4D7A">
              <w:rPr>
                <w:sz w:val="20"/>
                <w:szCs w:val="20"/>
                <w:lang w:val="it-IT"/>
              </w:rPr>
              <w:t>gering</w:t>
            </w:r>
            <w:proofErr w:type="spellEnd"/>
          </w:p>
        </w:tc>
        <w:tc>
          <w:tcPr>
            <w:tcW w:w="1877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 xml:space="preserve">O     </w:t>
            </w:r>
            <w:proofErr w:type="spellStart"/>
            <w:r w:rsidRPr="002D4D7A">
              <w:rPr>
                <w:sz w:val="20"/>
                <w:szCs w:val="20"/>
                <w:lang w:val="it-IT"/>
              </w:rPr>
              <w:t>gering</w:t>
            </w:r>
            <w:proofErr w:type="spellEnd"/>
          </w:p>
        </w:tc>
        <w:tc>
          <w:tcPr>
            <w:tcW w:w="1901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 xml:space="preserve">O     </w:t>
            </w:r>
            <w:proofErr w:type="spellStart"/>
            <w:r w:rsidRPr="002D4D7A">
              <w:rPr>
                <w:sz w:val="20"/>
                <w:szCs w:val="20"/>
                <w:lang w:val="it-IT"/>
              </w:rPr>
              <w:t>gering</w:t>
            </w:r>
            <w:proofErr w:type="spellEnd"/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2957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arbeitete selten selbständig</w:t>
            </w:r>
          </w:p>
        </w:tc>
        <w:tc>
          <w:tcPr>
            <w:tcW w:w="672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219" w:type="dxa"/>
            <w:gridSpan w:val="2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901" w:type="dxa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O </w:t>
            </w:r>
          </w:p>
        </w:tc>
        <w:tc>
          <w:tcPr>
            <w:tcW w:w="2957" w:type="dxa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arbeitete nur unter Anleitung</w:t>
            </w:r>
          </w:p>
        </w:tc>
        <w:tc>
          <w:tcPr>
            <w:tcW w:w="672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219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87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9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</w:tr>
      <w:tr w:rsidR="002955CE" w:rsidRPr="002D4D7A" w:rsidTr="001715C7">
        <w:tc>
          <w:tcPr>
            <w:tcW w:w="3653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Für die </w:t>
            </w:r>
            <w:r w:rsidRPr="002D4D7A">
              <w:rPr>
                <w:b/>
                <w:sz w:val="20"/>
                <w:szCs w:val="20"/>
              </w:rPr>
              <w:t>Ausbildung</w:t>
            </w:r>
          </w:p>
        </w:tc>
        <w:tc>
          <w:tcPr>
            <w:tcW w:w="672" w:type="dxa"/>
            <w:tcBorders>
              <w:top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46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Ist die </w:t>
            </w:r>
            <w:r w:rsidRPr="002D4D7A">
              <w:rPr>
                <w:b/>
                <w:sz w:val="20"/>
                <w:szCs w:val="20"/>
              </w:rPr>
              <w:t>Übernahme</w:t>
            </w:r>
            <w:r w:rsidRPr="002D4D7A">
              <w:rPr>
                <w:sz w:val="20"/>
                <w:szCs w:val="20"/>
              </w:rPr>
              <w:t xml:space="preserve"> in ein Ausbildungs- oder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geeignet </w:t>
            </w:r>
          </w:p>
        </w:tc>
        <w:tc>
          <w:tcPr>
            <w:tcW w:w="672" w:type="dxa"/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4632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Arbeitsverhältnis möglich?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O</w:t>
            </w:r>
          </w:p>
        </w:tc>
        <w:tc>
          <w:tcPr>
            <w:tcW w:w="2957" w:type="dxa"/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bedingt geeignet</w:t>
            </w:r>
          </w:p>
        </w:tc>
        <w:tc>
          <w:tcPr>
            <w:tcW w:w="672" w:type="dxa"/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4632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 xml:space="preserve">   O              </w:t>
            </w:r>
            <w:proofErr w:type="spellStart"/>
            <w:r w:rsidRPr="002D4D7A">
              <w:rPr>
                <w:sz w:val="20"/>
                <w:szCs w:val="20"/>
                <w:lang w:val="it-IT"/>
              </w:rPr>
              <w:t>ja</w:t>
            </w:r>
            <w:proofErr w:type="spellEnd"/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  <w:lang w:val="it-IT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2957" w:type="dxa"/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nicht geeignet</w:t>
            </w:r>
          </w:p>
        </w:tc>
        <w:tc>
          <w:tcPr>
            <w:tcW w:w="672" w:type="dxa"/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4632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   O              vielleicht</w:t>
            </w:r>
          </w:p>
        </w:tc>
      </w:tr>
      <w:tr w:rsidR="002955CE" w:rsidRPr="002D4D7A" w:rsidTr="001715C7">
        <w:tc>
          <w:tcPr>
            <w:tcW w:w="696" w:type="dxa"/>
            <w:tcBorders>
              <w:left w:val="single" w:sz="6" w:space="0" w:color="auto"/>
              <w:bottom w:val="single" w:sz="6" w:space="0" w:color="auto"/>
            </w:tcBorders>
          </w:tcPr>
          <w:p w:rsidR="002955CE" w:rsidRPr="002D4D7A" w:rsidRDefault="002955CE" w:rsidP="001715C7">
            <w:pPr>
              <w:jc w:val="center"/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  <w:lang w:val="it-IT"/>
              </w:rPr>
              <w:t>O</w:t>
            </w:r>
          </w:p>
        </w:tc>
        <w:tc>
          <w:tcPr>
            <w:tcW w:w="2957" w:type="dxa"/>
            <w:tcBorders>
              <w:bottom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>nicht beurteilbar</w:t>
            </w:r>
          </w:p>
        </w:tc>
        <w:tc>
          <w:tcPr>
            <w:tcW w:w="672" w:type="dxa"/>
            <w:tcBorders>
              <w:bottom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365" w:type="dxa"/>
            <w:tcBorders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4632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55CE" w:rsidRPr="002D4D7A" w:rsidRDefault="002955CE" w:rsidP="001715C7">
            <w:pPr>
              <w:rPr>
                <w:sz w:val="20"/>
                <w:szCs w:val="20"/>
              </w:rPr>
            </w:pPr>
            <w:r w:rsidRPr="002D4D7A">
              <w:rPr>
                <w:sz w:val="20"/>
                <w:szCs w:val="20"/>
              </w:rPr>
              <w:t xml:space="preserve">   O              nein</w:t>
            </w:r>
          </w:p>
        </w:tc>
      </w:tr>
    </w:tbl>
    <w:p w:rsidR="002955CE" w:rsidRPr="002D4D7A" w:rsidRDefault="002955CE" w:rsidP="002955CE">
      <w:pPr>
        <w:rPr>
          <w:sz w:val="20"/>
          <w:szCs w:val="20"/>
        </w:rPr>
      </w:pPr>
    </w:p>
    <w:p w:rsidR="002955CE" w:rsidRPr="002D4D7A" w:rsidRDefault="002955CE" w:rsidP="002955CE">
      <w:pPr>
        <w:tabs>
          <w:tab w:val="left" w:pos="90"/>
          <w:tab w:val="left" w:leader="dot" w:pos="9180"/>
          <w:tab w:val="right" w:pos="9441"/>
        </w:tabs>
        <w:rPr>
          <w:sz w:val="20"/>
          <w:szCs w:val="20"/>
        </w:rPr>
      </w:pPr>
      <w:r w:rsidRPr="002D4D7A">
        <w:rPr>
          <w:sz w:val="20"/>
          <w:szCs w:val="20"/>
        </w:rPr>
        <w:t xml:space="preserve">Ergänzende Bemerkungen </w:t>
      </w:r>
      <w:r w:rsidRPr="002D4D7A">
        <w:rPr>
          <w:sz w:val="20"/>
          <w:szCs w:val="20"/>
        </w:rPr>
        <w:tab/>
        <w:t>..</w:t>
      </w:r>
    </w:p>
    <w:p w:rsidR="002955CE" w:rsidRPr="002D4D7A" w:rsidRDefault="002955CE" w:rsidP="002955CE">
      <w:pPr>
        <w:tabs>
          <w:tab w:val="left" w:pos="90"/>
          <w:tab w:val="left" w:leader="dot" w:pos="9180"/>
          <w:tab w:val="right" w:pos="9441"/>
        </w:tabs>
        <w:rPr>
          <w:sz w:val="20"/>
          <w:szCs w:val="20"/>
        </w:rPr>
      </w:pPr>
      <w:r w:rsidRPr="002D4D7A">
        <w:rPr>
          <w:sz w:val="20"/>
          <w:szCs w:val="20"/>
        </w:rPr>
        <w:tab/>
      </w:r>
    </w:p>
    <w:p w:rsidR="002955CE" w:rsidRPr="002D4D7A" w:rsidRDefault="002955CE" w:rsidP="002955CE">
      <w:pPr>
        <w:tabs>
          <w:tab w:val="left" w:pos="90"/>
          <w:tab w:val="left" w:leader="dot" w:pos="9180"/>
          <w:tab w:val="right" w:pos="9441"/>
        </w:tabs>
        <w:rPr>
          <w:sz w:val="20"/>
          <w:szCs w:val="20"/>
        </w:rPr>
      </w:pPr>
      <w:r w:rsidRPr="002D4D7A">
        <w:rPr>
          <w:sz w:val="20"/>
          <w:szCs w:val="20"/>
        </w:rPr>
        <w:t>.</w:t>
      </w:r>
      <w:r w:rsidRPr="002D4D7A">
        <w:rPr>
          <w:sz w:val="20"/>
          <w:szCs w:val="20"/>
        </w:rPr>
        <w:tab/>
        <w:t>..</w:t>
      </w:r>
      <w:r w:rsidRPr="002D4D7A">
        <w:rPr>
          <w:sz w:val="20"/>
          <w:szCs w:val="20"/>
        </w:rPr>
        <w:tab/>
        <w:t>..</w:t>
      </w:r>
    </w:p>
    <w:p w:rsidR="002955CE" w:rsidRPr="002D4D7A" w:rsidRDefault="002955CE" w:rsidP="002955CE">
      <w:pPr>
        <w:tabs>
          <w:tab w:val="left" w:pos="90"/>
          <w:tab w:val="left" w:leader="dot" w:pos="9180"/>
          <w:tab w:val="right" w:pos="9441"/>
        </w:tabs>
        <w:rPr>
          <w:sz w:val="20"/>
          <w:szCs w:val="20"/>
        </w:rPr>
      </w:pPr>
    </w:p>
    <w:p w:rsidR="002955CE" w:rsidRPr="002D4D7A" w:rsidRDefault="002955CE" w:rsidP="002955CE">
      <w:pPr>
        <w:tabs>
          <w:tab w:val="left" w:pos="105"/>
          <w:tab w:val="left" w:leader="dot" w:pos="4785"/>
          <w:tab w:val="left" w:leader="dot" w:pos="7440"/>
          <w:tab w:val="right" w:pos="9441"/>
        </w:tabs>
        <w:rPr>
          <w:sz w:val="20"/>
          <w:szCs w:val="20"/>
        </w:rPr>
      </w:pPr>
      <w:r w:rsidRPr="002D4D7A">
        <w:rPr>
          <w:sz w:val="20"/>
          <w:szCs w:val="20"/>
        </w:rPr>
        <w:t>Ort: ............................................................              Datum: ............................</w:t>
      </w:r>
    </w:p>
    <w:p w:rsidR="002955CE" w:rsidRPr="002D4D7A" w:rsidRDefault="002955CE" w:rsidP="002955CE">
      <w:pPr>
        <w:tabs>
          <w:tab w:val="left" w:pos="105"/>
          <w:tab w:val="left" w:leader="dot" w:pos="4785"/>
          <w:tab w:val="left" w:leader="dot" w:pos="7440"/>
          <w:tab w:val="right" w:pos="9441"/>
        </w:tabs>
        <w:rPr>
          <w:sz w:val="20"/>
          <w:szCs w:val="20"/>
        </w:rPr>
      </w:pPr>
    </w:p>
    <w:p w:rsidR="002955CE" w:rsidRDefault="002955CE" w:rsidP="002955CE">
      <w:pPr>
        <w:tabs>
          <w:tab w:val="left" w:pos="105"/>
          <w:tab w:val="left" w:leader="dot" w:pos="4785"/>
          <w:tab w:val="left" w:leader="dot" w:pos="7440"/>
          <w:tab w:val="right" w:pos="9441"/>
        </w:tabs>
        <w:rPr>
          <w:sz w:val="16"/>
        </w:rPr>
      </w:pPr>
      <w:r w:rsidRPr="002D4D7A">
        <w:rPr>
          <w:sz w:val="20"/>
          <w:szCs w:val="20"/>
        </w:rPr>
        <w:t xml:space="preserve">Unterschrift:................................................                </w:t>
      </w:r>
      <w:r w:rsidRPr="00CC5FCB">
        <w:t xml:space="preserve">                                        </w:t>
      </w:r>
      <w:r w:rsidRPr="00CC5FCB">
        <w:rPr>
          <w:sz w:val="16"/>
        </w:rPr>
        <w:t>(Stempel)</w:t>
      </w:r>
    </w:p>
    <w:p w:rsidR="002955CE" w:rsidRPr="002955CE" w:rsidRDefault="00C93092" w:rsidP="002955CE">
      <w:pPr>
        <w:tabs>
          <w:tab w:val="left" w:pos="105"/>
          <w:tab w:val="left" w:leader="dot" w:pos="6585"/>
          <w:tab w:val="right" w:pos="9441"/>
        </w:tabs>
      </w:pPr>
      <w:r>
        <w:rPr>
          <w:b/>
          <w:bCs/>
          <w:sz w:val="40"/>
          <w:szCs w:val="40"/>
        </w:rPr>
        <w:lastRenderedPageBreak/>
        <w:t>Informationen zu Praktikant und Betrieb</w:t>
      </w:r>
    </w:p>
    <w:p w:rsidR="002955CE" w:rsidRDefault="002955CE" w:rsidP="002955CE"/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7"/>
        <w:gridCol w:w="6165"/>
      </w:tblGrid>
      <w:tr w:rsidR="002955CE" w:rsidTr="00D0486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Pr="006F2CCD" w:rsidRDefault="00D04860" w:rsidP="001715C7">
            <w:pPr>
              <w:pStyle w:val="berschrift1"/>
              <w:spacing w:line="360" w:lineRule="auto"/>
              <w:rPr>
                <w:b w:val="0"/>
                <w:bCs w:val="0"/>
              </w:rPr>
            </w:pPr>
            <w:r>
              <w:t xml:space="preserve">Vor- und </w:t>
            </w:r>
            <w:r w:rsidR="002955CE" w:rsidRPr="00A64217">
              <w:t>Nachname Praktikant</w:t>
            </w:r>
            <w:r>
              <w:t>/in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Default="002955CE" w:rsidP="001715C7"/>
          <w:p w:rsidR="002955CE" w:rsidRDefault="002955CE" w:rsidP="001715C7"/>
        </w:tc>
      </w:tr>
      <w:tr w:rsidR="002955CE" w:rsidTr="00D0486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Default="002955CE" w:rsidP="001715C7">
            <w:pPr>
              <w:pStyle w:val="berschrift1"/>
            </w:pPr>
            <w:r>
              <w:t>Beruf im Praktikum</w:t>
            </w:r>
          </w:p>
          <w:p w:rsidR="002955CE" w:rsidRDefault="002955CE" w:rsidP="001715C7">
            <w:r>
              <w:t>(nur Ausbildungsberuf)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Default="002955CE" w:rsidP="001715C7"/>
          <w:p w:rsidR="002955CE" w:rsidRDefault="002955CE" w:rsidP="001715C7"/>
          <w:p w:rsidR="002955CE" w:rsidRDefault="002955CE" w:rsidP="001715C7"/>
        </w:tc>
      </w:tr>
      <w:tr w:rsidR="002955CE" w:rsidTr="00D0486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Default="002955CE" w:rsidP="001715C7">
            <w:pPr>
              <w:pStyle w:val="berschrift1"/>
            </w:pPr>
            <w:r>
              <w:t>Berufswunsch</w:t>
            </w:r>
          </w:p>
          <w:p w:rsidR="002955CE" w:rsidRPr="006F2CCD" w:rsidRDefault="002955CE" w:rsidP="001715C7">
            <w:pPr>
              <w:rPr>
                <w:sz w:val="16"/>
                <w:szCs w:val="16"/>
              </w:rPr>
            </w:pPr>
            <w:r w:rsidRPr="006F2CCD">
              <w:rPr>
                <w:sz w:val="16"/>
                <w:szCs w:val="16"/>
              </w:rPr>
              <w:t xml:space="preserve">(nur falls dieser </w:t>
            </w:r>
            <w:r w:rsidRPr="006F2CCD">
              <w:rPr>
                <w:b/>
                <w:bCs/>
                <w:sz w:val="16"/>
                <w:szCs w:val="16"/>
              </w:rPr>
              <w:t>nicht</w:t>
            </w:r>
            <w:r w:rsidRPr="006F2CCD">
              <w:rPr>
                <w:sz w:val="16"/>
                <w:szCs w:val="16"/>
              </w:rPr>
              <w:t xml:space="preserve"> mit dem Praktikumsberuf übereinstimmt)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Default="002955CE" w:rsidP="001715C7"/>
        </w:tc>
      </w:tr>
      <w:tr w:rsidR="002955CE" w:rsidTr="00D0486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Pr="00D04860" w:rsidRDefault="002955CE" w:rsidP="00D04860">
            <w:pPr>
              <w:pStyle w:val="berschrift1"/>
              <w:spacing w:line="360" w:lineRule="auto"/>
              <w:rPr>
                <w:sz w:val="20"/>
                <w:szCs w:val="20"/>
              </w:rPr>
            </w:pPr>
            <w:r w:rsidRPr="00D04860">
              <w:rPr>
                <w:szCs w:val="20"/>
              </w:rPr>
              <w:t>Name Praktikum</w:t>
            </w:r>
            <w:r w:rsidR="00D04860" w:rsidRPr="00D04860">
              <w:rPr>
                <w:szCs w:val="20"/>
              </w:rPr>
              <w:t>s</w:t>
            </w:r>
            <w:r w:rsidRPr="00D04860">
              <w:rPr>
                <w:szCs w:val="20"/>
              </w:rPr>
              <w:t>betrieb</w:t>
            </w:r>
            <w:r w:rsidRPr="00D04860">
              <w:rPr>
                <w:sz w:val="32"/>
              </w:rPr>
              <w:t xml:space="preserve"> 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Default="002955CE" w:rsidP="001715C7"/>
        </w:tc>
      </w:tr>
      <w:tr w:rsidR="002955CE" w:rsidTr="00D04860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Pr="00D04860" w:rsidRDefault="002955CE" w:rsidP="001715C7">
            <w:pPr>
              <w:spacing w:line="360" w:lineRule="auto"/>
              <w:rPr>
                <w:b/>
              </w:rPr>
            </w:pPr>
            <w:r w:rsidRPr="00D04860">
              <w:rPr>
                <w:b/>
              </w:rPr>
              <w:t>Ausbildungsbetrieb?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Default="002955CE" w:rsidP="001715C7">
            <w:r>
              <w:t>Ja / Nein</w:t>
            </w:r>
          </w:p>
        </w:tc>
      </w:tr>
      <w:tr w:rsidR="002955CE" w:rsidTr="00D04860">
        <w:trPr>
          <w:trHeight w:val="545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Pr="00D04860" w:rsidRDefault="00D04860" w:rsidP="001715C7">
            <w:pPr>
              <w:spacing w:line="360" w:lineRule="auto"/>
              <w:rPr>
                <w:b/>
              </w:rPr>
            </w:pPr>
            <w:r w:rsidRPr="00D04860">
              <w:rPr>
                <w:b/>
              </w:rPr>
              <w:t>Anzahl der Mitarbeiter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5CE" w:rsidRDefault="002955CE" w:rsidP="001715C7"/>
          <w:p w:rsidR="002955CE" w:rsidRDefault="002955CE" w:rsidP="001715C7"/>
        </w:tc>
      </w:tr>
    </w:tbl>
    <w:p w:rsidR="002955CE" w:rsidRDefault="002955CE" w:rsidP="002955CE"/>
    <w:p w:rsidR="002955CE" w:rsidRDefault="002955CE" w:rsidP="002955CE">
      <w:pPr>
        <w:tabs>
          <w:tab w:val="left" w:pos="0"/>
          <w:tab w:val="left" w:pos="4032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</w:tabs>
      </w:pPr>
    </w:p>
    <w:p w:rsidR="001D251A" w:rsidRDefault="001D251A" w:rsidP="001D251A">
      <w:pPr>
        <w:jc w:val="center"/>
        <w:rPr>
          <w:sz w:val="28"/>
          <w:szCs w:val="28"/>
        </w:rPr>
      </w:pPr>
      <w:r w:rsidRPr="00267A4F">
        <w:rPr>
          <w:sz w:val="28"/>
          <w:szCs w:val="28"/>
        </w:rPr>
        <w:t xml:space="preserve">Das Praktikumsheft </w:t>
      </w:r>
      <w:r>
        <w:rPr>
          <w:sz w:val="28"/>
          <w:szCs w:val="28"/>
        </w:rPr>
        <w:t xml:space="preserve">für die Realschule </w:t>
      </w:r>
      <w:r w:rsidRPr="00267A4F">
        <w:rPr>
          <w:sz w:val="28"/>
          <w:szCs w:val="28"/>
        </w:rPr>
        <w:t xml:space="preserve">kann man </w:t>
      </w:r>
      <w:r>
        <w:rPr>
          <w:sz w:val="28"/>
          <w:szCs w:val="28"/>
        </w:rPr>
        <w:t xml:space="preserve">im </w:t>
      </w:r>
      <w:r w:rsidRPr="00267A4F">
        <w:rPr>
          <w:sz w:val="28"/>
          <w:szCs w:val="28"/>
        </w:rPr>
        <w:t>Internet unter</w:t>
      </w:r>
    </w:p>
    <w:p w:rsidR="001D251A" w:rsidRPr="00C81859" w:rsidRDefault="001D251A" w:rsidP="001D251A">
      <w:pPr>
        <w:jc w:val="center"/>
        <w:rPr>
          <w:b/>
          <w:sz w:val="20"/>
          <w:szCs w:val="36"/>
        </w:rPr>
      </w:pPr>
    </w:p>
    <w:p w:rsidR="001D251A" w:rsidRPr="00267A4F" w:rsidRDefault="001D251A" w:rsidP="001D251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www.</w:t>
      </w:r>
      <w:r w:rsidRPr="00C81859">
        <w:t xml:space="preserve"> </w:t>
      </w:r>
      <w:r w:rsidRPr="00C81859">
        <w:rPr>
          <w:b/>
          <w:sz w:val="36"/>
          <w:szCs w:val="36"/>
        </w:rPr>
        <w:t>heinrich-mann-schule.de</w:t>
      </w:r>
    </w:p>
    <w:p w:rsidR="001D251A" w:rsidRPr="00267A4F" w:rsidRDefault="001D251A" w:rsidP="001D251A">
      <w:pPr>
        <w:jc w:val="center"/>
        <w:rPr>
          <w:sz w:val="28"/>
          <w:szCs w:val="28"/>
        </w:rPr>
      </w:pPr>
    </w:p>
    <w:p w:rsidR="001D251A" w:rsidRDefault="001D251A" w:rsidP="001D251A">
      <w:pPr>
        <w:jc w:val="center"/>
        <w:rPr>
          <w:b/>
          <w:sz w:val="28"/>
          <w:szCs w:val="28"/>
        </w:rPr>
      </w:pPr>
      <w:r w:rsidRPr="005C6588">
        <w:rPr>
          <w:b/>
          <w:sz w:val="28"/>
          <w:szCs w:val="28"/>
        </w:rPr>
        <w:t xml:space="preserve">im Link </w:t>
      </w:r>
      <w:r>
        <w:rPr>
          <w:b/>
          <w:sz w:val="28"/>
          <w:szCs w:val="28"/>
        </w:rPr>
        <w:t xml:space="preserve">"Formulare/ Informationsblätter/ Praktikumshefte" – </w:t>
      </w:r>
    </w:p>
    <w:p w:rsidR="001D251A" w:rsidRDefault="001D251A" w:rsidP="001D251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Punkt 4: Unterlagen im </w:t>
      </w:r>
      <w:r w:rsidRPr="005C6588">
        <w:rPr>
          <w:b/>
          <w:sz w:val="28"/>
          <w:szCs w:val="28"/>
        </w:rPr>
        <w:t xml:space="preserve">Praktikum“ </w:t>
      </w:r>
      <w:r w:rsidRPr="00267A4F">
        <w:rPr>
          <w:sz w:val="28"/>
          <w:szCs w:val="28"/>
        </w:rPr>
        <w:t>herunterladen.</w:t>
      </w:r>
    </w:p>
    <w:p w:rsidR="001D251A" w:rsidRPr="00267A4F" w:rsidRDefault="001D251A" w:rsidP="001D251A">
      <w:pPr>
        <w:jc w:val="center"/>
        <w:rPr>
          <w:sz w:val="28"/>
          <w:szCs w:val="28"/>
        </w:rPr>
      </w:pPr>
      <w:r>
        <w:rPr>
          <w:sz w:val="28"/>
          <w:szCs w:val="28"/>
        </w:rPr>
        <w:t>Auch kann man damit nur einzelne Seiten, die gefehlt haben, ausdrucken.</w:t>
      </w:r>
    </w:p>
    <w:p w:rsidR="00E93547" w:rsidRDefault="002955CE" w:rsidP="002955CE">
      <w:pPr>
        <w:tabs>
          <w:tab w:val="left" w:pos="105"/>
          <w:tab w:val="left" w:leader="dot" w:pos="6585"/>
          <w:tab w:val="right" w:pos="9441"/>
        </w:tabs>
      </w:pPr>
      <w:r>
        <w:rPr>
          <w:b/>
          <w:sz w:val="18"/>
          <w:szCs w:val="18"/>
        </w:rPr>
        <w:br w:type="page"/>
      </w:r>
      <w:r w:rsidR="000C52DE">
        <w:lastRenderedPageBreak/>
        <w:t xml:space="preserve"> </w:t>
      </w:r>
    </w:p>
    <w:p w:rsidR="00E93547" w:rsidRPr="006C3C85" w:rsidRDefault="00EF6B06" w:rsidP="00E93547">
      <w:pPr>
        <w:ind w:left="2832" w:hanging="2832"/>
        <w:rPr>
          <w:b/>
        </w:rPr>
      </w:pPr>
      <w:r>
        <w:rPr>
          <w:b/>
          <w:sz w:val="28"/>
          <w:szCs w:val="28"/>
        </w:rPr>
        <w:t>Regeln für die</w:t>
      </w:r>
      <w:r w:rsidR="00E93547" w:rsidRPr="00A911F2">
        <w:rPr>
          <w:b/>
          <w:sz w:val="28"/>
          <w:szCs w:val="28"/>
        </w:rPr>
        <w:t xml:space="preserve"> </w:t>
      </w:r>
      <w:r w:rsidR="002955CE">
        <w:rPr>
          <w:b/>
          <w:sz w:val="28"/>
          <w:szCs w:val="28"/>
        </w:rPr>
        <w:t>Betriebspraktikum Hauptschule</w:t>
      </w:r>
    </w:p>
    <w:p w:rsidR="00E93547" w:rsidRPr="006C3C85" w:rsidRDefault="00E93547" w:rsidP="00E93547">
      <w:pPr>
        <w:jc w:val="center"/>
        <w:rPr>
          <w:b/>
          <w:bCs/>
        </w:rPr>
      </w:pPr>
    </w:p>
    <w:p w:rsidR="002955CE" w:rsidRDefault="002955CE" w:rsidP="002955CE">
      <w:pPr>
        <w:pStyle w:val="Listenabsatz"/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E5B84">
        <w:rPr>
          <w:sz w:val="18"/>
          <w:szCs w:val="18"/>
        </w:rPr>
        <w:t>Das Blatt</w:t>
      </w:r>
      <w:r w:rsidRPr="004E5B84">
        <w:rPr>
          <w:b/>
          <w:sz w:val="18"/>
          <w:szCs w:val="18"/>
        </w:rPr>
        <w:t xml:space="preserve"> „Beauftragung als Betreuerin / Betreuer im Betriebspraktikum“</w:t>
      </w:r>
      <w:r>
        <w:rPr>
          <w:b/>
        </w:rPr>
        <w:t xml:space="preserve"> </w:t>
      </w:r>
      <w:r w:rsidRPr="004E5B84">
        <w:rPr>
          <w:sz w:val="18"/>
          <w:szCs w:val="18"/>
        </w:rPr>
        <w:t>ist unterschrieben.</w:t>
      </w:r>
    </w:p>
    <w:p w:rsidR="002955CE" w:rsidRDefault="002955CE" w:rsidP="002955CE">
      <w:pPr>
        <w:pStyle w:val="Listenabsatz"/>
        <w:ind w:left="709"/>
        <w:rPr>
          <w:sz w:val="18"/>
          <w:szCs w:val="18"/>
        </w:rPr>
      </w:pPr>
    </w:p>
    <w:p w:rsidR="002955CE" w:rsidRPr="004E5B84" w:rsidRDefault="002955CE" w:rsidP="002955CE">
      <w:pPr>
        <w:pStyle w:val="Listenabsatz"/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E5B84">
        <w:rPr>
          <w:b/>
          <w:sz w:val="18"/>
          <w:szCs w:val="18"/>
        </w:rPr>
        <w:t xml:space="preserve">Nimm das Praktikumsheft täglich mit! </w:t>
      </w:r>
    </w:p>
    <w:p w:rsidR="002955CE" w:rsidRPr="004E5B84" w:rsidRDefault="002955CE" w:rsidP="002955CE">
      <w:pPr>
        <w:pStyle w:val="Listenabsatz"/>
        <w:ind w:left="709"/>
        <w:rPr>
          <w:sz w:val="18"/>
          <w:szCs w:val="18"/>
          <w:u w:val="single"/>
        </w:rPr>
      </w:pPr>
    </w:p>
    <w:p w:rsidR="002955CE" w:rsidRPr="004E5B84" w:rsidRDefault="002955CE" w:rsidP="002955CE">
      <w:pPr>
        <w:pStyle w:val="Listenabsatz"/>
        <w:numPr>
          <w:ilvl w:val="0"/>
          <w:numId w:val="31"/>
        </w:numPr>
        <w:ind w:left="709" w:hanging="786"/>
        <w:rPr>
          <w:sz w:val="18"/>
          <w:szCs w:val="18"/>
        </w:rPr>
      </w:pPr>
      <w:r w:rsidRPr="00CE668B">
        <w:rPr>
          <w:b/>
          <w:sz w:val="18"/>
          <w:szCs w:val="18"/>
          <w:u w:val="single"/>
        </w:rPr>
        <w:t>Verhalten bei Fehltagen</w:t>
      </w:r>
      <w:r w:rsidRPr="004E5B84">
        <w:rPr>
          <w:sz w:val="18"/>
          <w:szCs w:val="18"/>
          <w:u w:val="single"/>
        </w:rPr>
        <w:t>:</w:t>
      </w:r>
      <w:r w:rsidRPr="004E5B8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Immer </w:t>
      </w:r>
      <w:r w:rsidRPr="004E5B84">
        <w:rPr>
          <w:sz w:val="18"/>
          <w:szCs w:val="18"/>
        </w:rPr>
        <w:t xml:space="preserve">telefonisch den Betrieb </w:t>
      </w:r>
      <w:r w:rsidRPr="004E5B84">
        <w:rPr>
          <w:b/>
          <w:bCs/>
          <w:sz w:val="18"/>
          <w:szCs w:val="18"/>
        </w:rPr>
        <w:t>und</w:t>
      </w:r>
      <w:r w:rsidRPr="004E5B84">
        <w:rPr>
          <w:sz w:val="18"/>
          <w:szCs w:val="18"/>
        </w:rPr>
        <w:t xml:space="preserve"> den Lehrer zum frühestens mög</w:t>
      </w:r>
      <w:r>
        <w:rPr>
          <w:sz w:val="18"/>
          <w:szCs w:val="18"/>
        </w:rPr>
        <w:t>lichen Zeitpunkt benachrichtigen!</w:t>
      </w:r>
    </w:p>
    <w:p w:rsidR="00ED6280" w:rsidRPr="004E5B84" w:rsidRDefault="00ED6280" w:rsidP="00ED6280">
      <w:pPr>
        <w:pStyle w:val="Listenabsatz"/>
        <w:numPr>
          <w:ilvl w:val="0"/>
          <w:numId w:val="30"/>
        </w:numPr>
        <w:ind w:left="709"/>
        <w:rPr>
          <w:sz w:val="18"/>
          <w:szCs w:val="18"/>
        </w:rPr>
      </w:pPr>
      <w:r w:rsidRPr="00CE668B">
        <w:rPr>
          <w:b/>
          <w:sz w:val="18"/>
          <w:szCs w:val="18"/>
        </w:rPr>
        <w:t>Bei Krankheit</w:t>
      </w:r>
      <w:r w:rsidRPr="004E5B84"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ist ausschließlich ein</w:t>
      </w:r>
      <w:r w:rsidRPr="00F579F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kostenpflichtiges </w:t>
      </w:r>
      <w:r w:rsidRPr="00F579F8">
        <w:rPr>
          <w:b/>
          <w:sz w:val="18"/>
          <w:szCs w:val="18"/>
        </w:rPr>
        <w:t>ärztliche</w:t>
      </w:r>
      <w:r>
        <w:rPr>
          <w:b/>
          <w:sz w:val="18"/>
          <w:szCs w:val="18"/>
        </w:rPr>
        <w:t>s</w:t>
      </w:r>
      <w:r w:rsidRPr="00F579F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Attest</w:t>
      </w:r>
      <w:r w:rsidRPr="00F579F8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über die Arbeitsunfähigkeit nach GOÄ, Ziffer 70 </w:t>
      </w:r>
      <w:r w:rsidRPr="00F579F8">
        <w:rPr>
          <w:b/>
          <w:sz w:val="18"/>
          <w:szCs w:val="18"/>
        </w:rPr>
        <w:t>erforderlich.</w:t>
      </w:r>
      <w:r w:rsidRPr="004E5B84">
        <w:rPr>
          <w:sz w:val="18"/>
          <w:szCs w:val="18"/>
        </w:rPr>
        <w:t xml:space="preserve"> Diese</w:t>
      </w:r>
      <w:r>
        <w:rPr>
          <w:sz w:val="18"/>
          <w:szCs w:val="18"/>
        </w:rPr>
        <w:t>s</w:t>
      </w:r>
      <w:r w:rsidRPr="004E5B84">
        <w:rPr>
          <w:sz w:val="18"/>
          <w:szCs w:val="18"/>
        </w:rPr>
        <w:t xml:space="preserve"> ist dem Arbeitgeber zu zeigen und im Praktikumsheft einzukleben. </w:t>
      </w:r>
    </w:p>
    <w:p w:rsidR="002955CE" w:rsidRDefault="002955CE" w:rsidP="002955CE">
      <w:pPr>
        <w:numPr>
          <w:ilvl w:val="0"/>
          <w:numId w:val="30"/>
        </w:numPr>
        <w:ind w:left="709"/>
        <w:rPr>
          <w:sz w:val="18"/>
          <w:szCs w:val="18"/>
        </w:rPr>
      </w:pPr>
      <w:r w:rsidRPr="00CE668B">
        <w:rPr>
          <w:b/>
          <w:sz w:val="18"/>
          <w:szCs w:val="18"/>
        </w:rPr>
        <w:t>Bei allen anderen Gründen</w:t>
      </w:r>
      <w:r w:rsidRPr="00597B96">
        <w:rPr>
          <w:sz w:val="18"/>
          <w:szCs w:val="18"/>
        </w:rPr>
        <w:t xml:space="preserve"> ist eine elterliche oder behördliche Entschuldigung auszustellen und im gleichen Sinne zu verfahren.  Die Entschuldigung muss den genauen Anlass des Fehlens beschreiben.</w:t>
      </w:r>
    </w:p>
    <w:p w:rsidR="002955C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pStyle w:val="Listenabsatz"/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sz w:val="18"/>
          <w:szCs w:val="18"/>
        </w:rPr>
        <w:t xml:space="preserve">Sollte es zu einem </w:t>
      </w:r>
      <w:r w:rsidRPr="0045212E">
        <w:rPr>
          <w:b/>
          <w:sz w:val="18"/>
          <w:szCs w:val="18"/>
        </w:rPr>
        <w:t>Schaden</w:t>
      </w:r>
      <w:r w:rsidRPr="0045212E">
        <w:rPr>
          <w:sz w:val="18"/>
          <w:szCs w:val="18"/>
        </w:rPr>
        <w:t xml:space="preserve"> gekommen sein, melde ihn sofort dem Betreuer. </w:t>
      </w:r>
    </w:p>
    <w:p w:rsidR="002955CE" w:rsidRDefault="002955CE" w:rsidP="002955CE">
      <w:pPr>
        <w:pStyle w:val="Listenabsatz"/>
        <w:ind w:left="709"/>
        <w:rPr>
          <w:sz w:val="18"/>
          <w:szCs w:val="18"/>
        </w:rPr>
      </w:pPr>
    </w:p>
    <w:p w:rsidR="002955CE" w:rsidRDefault="002955CE" w:rsidP="002955CE">
      <w:pPr>
        <w:pStyle w:val="Listenabsatz"/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sz w:val="18"/>
          <w:szCs w:val="18"/>
        </w:rPr>
        <w:t xml:space="preserve">Du bist zur </w:t>
      </w:r>
      <w:r w:rsidRPr="0045212E">
        <w:rPr>
          <w:b/>
          <w:sz w:val="18"/>
          <w:szCs w:val="18"/>
        </w:rPr>
        <w:t>Verschwiegenheit</w:t>
      </w:r>
      <w:r w:rsidRPr="0045212E">
        <w:rPr>
          <w:sz w:val="18"/>
          <w:szCs w:val="18"/>
        </w:rPr>
        <w:t xml:space="preserve"> gegenüber Außenstehenden verpflichtet. </w:t>
      </w:r>
    </w:p>
    <w:p w:rsidR="002955CE" w:rsidRPr="0045212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pStyle w:val="Listenabsatz"/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sz w:val="18"/>
          <w:szCs w:val="18"/>
        </w:rPr>
        <w:t xml:space="preserve">Lass dir von </w:t>
      </w:r>
      <w:r w:rsidRPr="0045212E">
        <w:rPr>
          <w:b/>
          <w:sz w:val="18"/>
          <w:szCs w:val="18"/>
        </w:rPr>
        <w:t>Auszubildenden</w:t>
      </w:r>
      <w:r w:rsidRPr="0045212E">
        <w:rPr>
          <w:sz w:val="18"/>
          <w:szCs w:val="18"/>
        </w:rPr>
        <w:t xml:space="preserve"> helfen.</w:t>
      </w:r>
    </w:p>
    <w:p w:rsidR="002955CE" w:rsidRPr="0045212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pStyle w:val="Listenabsatz"/>
        <w:numPr>
          <w:ilvl w:val="0"/>
          <w:numId w:val="31"/>
        </w:numPr>
        <w:ind w:left="709" w:hanging="786"/>
        <w:rPr>
          <w:sz w:val="18"/>
          <w:szCs w:val="18"/>
        </w:rPr>
      </w:pPr>
      <w:r>
        <w:rPr>
          <w:b/>
          <w:sz w:val="18"/>
          <w:szCs w:val="18"/>
        </w:rPr>
        <w:t xml:space="preserve">Eine wöchentliche Arbeitszeit von mindestens 30 Stunden </w:t>
      </w:r>
      <w:r w:rsidRPr="004C2172">
        <w:rPr>
          <w:sz w:val="18"/>
          <w:szCs w:val="18"/>
        </w:rPr>
        <w:t>muss gewährleistet sein.</w:t>
      </w:r>
    </w:p>
    <w:p w:rsidR="002955CE" w:rsidRDefault="002955CE" w:rsidP="002955CE">
      <w:pPr>
        <w:pStyle w:val="Listenabsatz"/>
        <w:rPr>
          <w:sz w:val="18"/>
          <w:szCs w:val="18"/>
        </w:rPr>
      </w:pPr>
    </w:p>
    <w:p w:rsidR="002955CE" w:rsidRPr="002955CE" w:rsidRDefault="002955CE" w:rsidP="002955CE">
      <w:pPr>
        <w:pStyle w:val="Listenabsatz"/>
        <w:numPr>
          <w:ilvl w:val="0"/>
          <w:numId w:val="31"/>
        </w:numPr>
        <w:ind w:left="709" w:hanging="786"/>
        <w:rPr>
          <w:sz w:val="18"/>
          <w:szCs w:val="18"/>
        </w:rPr>
      </w:pPr>
      <w:r w:rsidRPr="002955CE">
        <w:rPr>
          <w:sz w:val="18"/>
          <w:szCs w:val="18"/>
        </w:rPr>
        <w:t>Der letzte Tag ist kein Heftausfüll-Tag!</w:t>
      </w:r>
    </w:p>
    <w:p w:rsidR="002955CE" w:rsidRPr="00597B96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597B96">
        <w:rPr>
          <w:sz w:val="18"/>
          <w:szCs w:val="18"/>
        </w:rPr>
        <w:t xml:space="preserve">Sollte einmal eine </w:t>
      </w:r>
      <w:r w:rsidRPr="00DC5EBF">
        <w:rPr>
          <w:b/>
          <w:sz w:val="18"/>
          <w:szCs w:val="18"/>
        </w:rPr>
        <w:t>Frage nicht beantwortet</w:t>
      </w:r>
      <w:r w:rsidRPr="00597B96">
        <w:rPr>
          <w:sz w:val="18"/>
          <w:szCs w:val="18"/>
        </w:rPr>
        <w:t xml:space="preserve"> werden können, s</w:t>
      </w:r>
      <w:r>
        <w:rPr>
          <w:sz w:val="18"/>
          <w:szCs w:val="18"/>
        </w:rPr>
        <w:t>o vermerke dies mit einem Satz, warum.</w:t>
      </w:r>
    </w:p>
    <w:p w:rsidR="002955C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sz w:val="18"/>
          <w:szCs w:val="18"/>
        </w:rPr>
        <w:t xml:space="preserve">Die Qualität deines Praktikumsberichtes hängt stark davon ab, wie sehr du </w:t>
      </w:r>
      <w:r w:rsidRPr="0045212E">
        <w:rPr>
          <w:b/>
          <w:sz w:val="18"/>
          <w:szCs w:val="18"/>
        </w:rPr>
        <w:t>beobachtest und nachfragst</w:t>
      </w:r>
      <w:r w:rsidRPr="0045212E">
        <w:rPr>
          <w:sz w:val="18"/>
          <w:szCs w:val="18"/>
        </w:rPr>
        <w:t xml:space="preserve">. </w:t>
      </w:r>
    </w:p>
    <w:p w:rsidR="002955C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sz w:val="18"/>
          <w:szCs w:val="18"/>
        </w:rPr>
        <w:t xml:space="preserve">Schiebe die Seiten des Berichts ausschließlich in einen stabilen </w:t>
      </w:r>
      <w:r w:rsidRPr="0045212E">
        <w:rPr>
          <w:b/>
          <w:sz w:val="18"/>
          <w:szCs w:val="18"/>
        </w:rPr>
        <w:t>Klemmordner</w:t>
      </w:r>
      <w:r w:rsidRPr="0045212E">
        <w:rPr>
          <w:sz w:val="18"/>
          <w:szCs w:val="18"/>
        </w:rPr>
        <w:t xml:space="preserve">. </w:t>
      </w:r>
      <w:r w:rsidRPr="0045212E">
        <w:rPr>
          <w:sz w:val="18"/>
          <w:szCs w:val="18"/>
          <w:u w:val="single"/>
        </w:rPr>
        <w:t>Nichts in Folien</w:t>
      </w:r>
      <w:r w:rsidRPr="0045212E">
        <w:rPr>
          <w:sz w:val="18"/>
          <w:szCs w:val="18"/>
        </w:rPr>
        <w:t xml:space="preserve"> legen.</w:t>
      </w:r>
    </w:p>
    <w:p w:rsidR="002955C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sz w:val="18"/>
          <w:szCs w:val="18"/>
        </w:rPr>
        <w:t xml:space="preserve">Deine </w:t>
      </w:r>
      <w:r w:rsidRPr="0045212E">
        <w:rPr>
          <w:b/>
          <w:sz w:val="18"/>
          <w:szCs w:val="18"/>
        </w:rPr>
        <w:t>Texte bitte tippen</w:t>
      </w:r>
      <w:r w:rsidRPr="0045212E">
        <w:rPr>
          <w:sz w:val="18"/>
          <w:szCs w:val="18"/>
        </w:rPr>
        <w:t>. Geht dies nicht, dann mit Kuli schreiben.</w:t>
      </w:r>
    </w:p>
    <w:p w:rsidR="002955CE" w:rsidRDefault="002955CE" w:rsidP="002955CE">
      <w:pPr>
        <w:pStyle w:val="Listenabsatz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056F78">
        <w:rPr>
          <w:b/>
          <w:sz w:val="18"/>
          <w:szCs w:val="18"/>
        </w:rPr>
        <w:t>Betriebliche Praktikumshefte oder Aufgaben</w:t>
      </w:r>
      <w:r>
        <w:rPr>
          <w:sz w:val="18"/>
          <w:szCs w:val="18"/>
        </w:rPr>
        <w:t xml:space="preserve"> sind Ergänzung, nicht Ersatz dieses Heftes.</w:t>
      </w:r>
    </w:p>
    <w:p w:rsidR="002955CE" w:rsidRPr="0045212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sz w:val="18"/>
          <w:szCs w:val="18"/>
        </w:rPr>
        <w:t xml:space="preserve">Von </w:t>
      </w:r>
      <w:r w:rsidRPr="0045212E">
        <w:rPr>
          <w:b/>
          <w:sz w:val="18"/>
          <w:szCs w:val="18"/>
        </w:rPr>
        <w:t>deinem Verhalten</w:t>
      </w:r>
      <w:r w:rsidRPr="0045212E">
        <w:rPr>
          <w:sz w:val="18"/>
          <w:szCs w:val="18"/>
        </w:rPr>
        <w:t xml:space="preserve"> hängt es ab, ob dein Betrieb auch weiterhin Praktikanten nehmen will.</w:t>
      </w:r>
    </w:p>
    <w:p w:rsidR="002955CE" w:rsidRDefault="002955CE" w:rsidP="002955CE">
      <w:pPr>
        <w:pStyle w:val="Listenabsatz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>
        <w:rPr>
          <w:sz w:val="18"/>
          <w:szCs w:val="18"/>
        </w:rPr>
        <w:t xml:space="preserve">Kläre rechtzeitig, ob bestimmte </w:t>
      </w:r>
      <w:r w:rsidRPr="00C47FFD">
        <w:rPr>
          <w:b/>
          <w:sz w:val="18"/>
          <w:szCs w:val="18"/>
        </w:rPr>
        <w:t>Kleidungsvorschriften</w:t>
      </w:r>
      <w:r>
        <w:rPr>
          <w:sz w:val="18"/>
          <w:szCs w:val="18"/>
        </w:rPr>
        <w:t xml:space="preserve"> gelten (kein Kopftuch oder Piercing). </w:t>
      </w:r>
    </w:p>
    <w:p w:rsidR="002955C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b/>
          <w:sz w:val="18"/>
          <w:szCs w:val="18"/>
        </w:rPr>
        <w:t>Bei</w:t>
      </w:r>
      <w:r w:rsidRPr="0045212E">
        <w:rPr>
          <w:sz w:val="18"/>
          <w:szCs w:val="18"/>
        </w:rPr>
        <w:t xml:space="preserve"> </w:t>
      </w:r>
      <w:r w:rsidRPr="0045212E">
        <w:rPr>
          <w:b/>
          <w:sz w:val="18"/>
          <w:szCs w:val="18"/>
        </w:rPr>
        <w:t>verspäteter Abgabe des Praktikumsheftes</w:t>
      </w:r>
      <w:r w:rsidRPr="0045212E">
        <w:rPr>
          <w:sz w:val="18"/>
          <w:szCs w:val="18"/>
        </w:rPr>
        <w:t xml:space="preserve"> um einen Tag verschlechtert sich die Note, </w:t>
      </w:r>
      <w:r>
        <w:rPr>
          <w:sz w:val="18"/>
          <w:szCs w:val="18"/>
        </w:rPr>
        <w:t>nach einer Woche</w:t>
      </w:r>
      <w:r w:rsidRPr="0045212E">
        <w:rPr>
          <w:sz w:val="18"/>
          <w:szCs w:val="18"/>
        </w:rPr>
        <w:t xml:space="preserve"> wird das Heft als „ungenügend“ (6) bewertet. Es gibt hierzu außer </w:t>
      </w:r>
      <w:r w:rsidR="002946DD">
        <w:rPr>
          <w:sz w:val="18"/>
          <w:szCs w:val="18"/>
        </w:rPr>
        <w:t xml:space="preserve">per Attest </w:t>
      </w:r>
      <w:r w:rsidRPr="0045212E">
        <w:rPr>
          <w:sz w:val="18"/>
          <w:szCs w:val="18"/>
        </w:rPr>
        <w:t xml:space="preserve">nachgewiesener Krankheit </w:t>
      </w:r>
      <w:r w:rsidRPr="0045212E">
        <w:rPr>
          <w:b/>
          <w:sz w:val="18"/>
          <w:szCs w:val="18"/>
        </w:rPr>
        <w:t>keine Ausnahme</w:t>
      </w:r>
      <w:r w:rsidRPr="0045212E">
        <w:rPr>
          <w:sz w:val="18"/>
          <w:szCs w:val="18"/>
        </w:rPr>
        <w:t>.</w:t>
      </w:r>
    </w:p>
    <w:p w:rsidR="002955C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b/>
          <w:sz w:val="18"/>
          <w:szCs w:val="18"/>
        </w:rPr>
        <w:t>Geänderte Arbeitszeiten</w:t>
      </w:r>
      <w:r w:rsidRPr="0045212E">
        <w:rPr>
          <w:sz w:val="18"/>
          <w:szCs w:val="18"/>
        </w:rPr>
        <w:t xml:space="preserve"> sind dem betreuenden Lehrer/ Lehrerin zu melden.</w:t>
      </w:r>
    </w:p>
    <w:p w:rsidR="002955CE" w:rsidRDefault="002955CE" w:rsidP="002955CE">
      <w:pPr>
        <w:pStyle w:val="Listenabsatz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056F78">
        <w:rPr>
          <w:b/>
          <w:sz w:val="18"/>
          <w:szCs w:val="18"/>
        </w:rPr>
        <w:t>Bei Berufen mit wechselnden Arbeitsorten</w:t>
      </w:r>
      <w:r>
        <w:rPr>
          <w:sz w:val="18"/>
          <w:szCs w:val="18"/>
        </w:rPr>
        <w:t xml:space="preserve"> (Handwerkerbetrieb) hat der Praktikant den betreuenden Lehrer anzurufen und muss ihm einen </w:t>
      </w:r>
      <w:r w:rsidRPr="00056F78">
        <w:rPr>
          <w:b/>
          <w:sz w:val="18"/>
          <w:szCs w:val="18"/>
        </w:rPr>
        <w:t>Zeitpunkt für einen Besuch vorschlagen</w:t>
      </w:r>
      <w:r>
        <w:rPr>
          <w:sz w:val="18"/>
          <w:szCs w:val="18"/>
        </w:rPr>
        <w:t xml:space="preserve">. Immer auch eine </w:t>
      </w:r>
      <w:r w:rsidRPr="00056F78">
        <w:rPr>
          <w:b/>
          <w:sz w:val="18"/>
          <w:szCs w:val="18"/>
        </w:rPr>
        <w:t>Handynummer</w:t>
      </w:r>
      <w:r>
        <w:rPr>
          <w:sz w:val="18"/>
          <w:szCs w:val="18"/>
        </w:rPr>
        <w:t xml:space="preserve"> des betrieblichen Betreuers mitteilen.</w:t>
      </w:r>
      <w:r w:rsidRPr="0045212E">
        <w:rPr>
          <w:sz w:val="18"/>
          <w:szCs w:val="18"/>
        </w:rPr>
        <w:t xml:space="preserve"> </w:t>
      </w:r>
    </w:p>
    <w:p w:rsidR="002955CE" w:rsidRDefault="002955CE" w:rsidP="002955CE">
      <w:pPr>
        <w:ind w:left="709"/>
        <w:rPr>
          <w:sz w:val="18"/>
          <w:szCs w:val="18"/>
        </w:rPr>
      </w:pPr>
    </w:p>
    <w:p w:rsidR="002955CE" w:rsidRDefault="002955CE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 w:rsidRPr="0045212E">
        <w:rPr>
          <w:sz w:val="18"/>
          <w:szCs w:val="18"/>
        </w:rPr>
        <w:t xml:space="preserve">Hebe die </w:t>
      </w:r>
      <w:r w:rsidRPr="0045212E">
        <w:rPr>
          <w:b/>
          <w:sz w:val="18"/>
          <w:szCs w:val="18"/>
        </w:rPr>
        <w:t>betriebliche Bewertung</w:t>
      </w:r>
      <w:r w:rsidRPr="0045212E">
        <w:rPr>
          <w:sz w:val="18"/>
          <w:szCs w:val="18"/>
        </w:rPr>
        <w:t xml:space="preserve"> auf und kopiere sie mehrfach. Sie ist eine wichtige Unterlage zur Einreichung bei Bewerbungen. Sie ist nur gültig mit Stempel, Unterschrift und allen Angaben!</w:t>
      </w:r>
    </w:p>
    <w:p w:rsidR="002955CE" w:rsidRDefault="002955CE" w:rsidP="002955CE">
      <w:pPr>
        <w:ind w:left="709"/>
        <w:rPr>
          <w:sz w:val="18"/>
          <w:szCs w:val="18"/>
        </w:rPr>
      </w:pPr>
    </w:p>
    <w:p w:rsidR="002955CE" w:rsidRPr="0045212E" w:rsidRDefault="00D04860" w:rsidP="002955CE">
      <w:pPr>
        <w:numPr>
          <w:ilvl w:val="0"/>
          <w:numId w:val="31"/>
        </w:numPr>
        <w:ind w:left="709" w:hanging="786"/>
        <w:rPr>
          <w:sz w:val="18"/>
          <w:szCs w:val="18"/>
        </w:rPr>
      </w:pPr>
      <w:r>
        <w:rPr>
          <w:sz w:val="18"/>
          <w:szCs w:val="18"/>
        </w:rPr>
        <w:t>Der</w:t>
      </w:r>
      <w:r w:rsidR="002955CE" w:rsidRPr="0045212E"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schulische</w:t>
      </w:r>
      <w:r w:rsidR="002955CE" w:rsidRPr="0045212E">
        <w:rPr>
          <w:b/>
          <w:sz w:val="18"/>
          <w:szCs w:val="18"/>
        </w:rPr>
        <w:t xml:space="preserve"> Bewertungsbogen</w:t>
      </w:r>
      <w:r w:rsidR="002955CE" w:rsidRPr="0045212E">
        <w:rPr>
          <w:sz w:val="18"/>
          <w:szCs w:val="18"/>
        </w:rPr>
        <w:t xml:space="preserve"> ist nach Benotung von den Eltern zu unterschreiben. </w:t>
      </w:r>
      <w:r>
        <w:rPr>
          <w:sz w:val="18"/>
          <w:szCs w:val="18"/>
        </w:rPr>
        <w:t xml:space="preserve"> </w:t>
      </w:r>
    </w:p>
    <w:p w:rsidR="002955CE" w:rsidRDefault="002955CE" w:rsidP="002955CE">
      <w:pPr>
        <w:ind w:left="426"/>
        <w:rPr>
          <w:bCs/>
        </w:rPr>
      </w:pPr>
    </w:p>
    <w:p w:rsidR="002955CE" w:rsidRDefault="002955CE" w:rsidP="002955CE">
      <w:pPr>
        <w:ind w:left="426"/>
        <w:rPr>
          <w:bCs/>
        </w:rPr>
      </w:pPr>
      <w:r>
        <w:rPr>
          <w:bCs/>
        </w:rPr>
        <w:t>Ich habe die Regeln fürs Betriebspraktikum gelesen und verstanden.</w:t>
      </w:r>
    </w:p>
    <w:p w:rsidR="002955CE" w:rsidRDefault="002955CE" w:rsidP="002955CE">
      <w:pPr>
        <w:ind w:left="426"/>
        <w:rPr>
          <w:bCs/>
        </w:rPr>
      </w:pPr>
    </w:p>
    <w:p w:rsidR="002955CE" w:rsidRDefault="002955CE" w:rsidP="002955CE">
      <w:pPr>
        <w:ind w:left="426"/>
        <w:rPr>
          <w:bCs/>
        </w:rPr>
      </w:pPr>
    </w:p>
    <w:p w:rsidR="002955CE" w:rsidRDefault="002955CE" w:rsidP="002955CE">
      <w:pPr>
        <w:ind w:left="426"/>
        <w:rPr>
          <w:bCs/>
        </w:rPr>
      </w:pPr>
      <w:r>
        <w:rPr>
          <w:bCs/>
        </w:rPr>
        <w:t>_______________________ ________________________________________</w:t>
      </w:r>
    </w:p>
    <w:p w:rsidR="002955CE" w:rsidRDefault="002955CE" w:rsidP="002955CE">
      <w:pPr>
        <w:ind w:left="426"/>
      </w:pPr>
      <w:r>
        <w:rPr>
          <w:bCs/>
        </w:rPr>
        <w:t>Datum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Unterschrift Schüler/in</w:t>
      </w:r>
    </w:p>
    <w:p w:rsidR="002955CE" w:rsidRDefault="002955CE" w:rsidP="002955CE">
      <w:pPr>
        <w:rPr>
          <w:i/>
        </w:rPr>
      </w:pPr>
      <w:r>
        <w:rPr>
          <w:i/>
        </w:rPr>
        <w:t xml:space="preserve"> </w:t>
      </w:r>
    </w:p>
    <w:p w:rsidR="00DD624D" w:rsidRDefault="00DD624D" w:rsidP="00DD624D">
      <w:pPr>
        <w:rPr>
          <w:sz w:val="18"/>
          <w:szCs w:val="18"/>
        </w:rPr>
      </w:pPr>
    </w:p>
    <w:p w:rsidR="00DD624D" w:rsidRDefault="00DD624D" w:rsidP="00DD624D">
      <w:pPr>
        <w:pStyle w:val="Listenabsatz"/>
        <w:rPr>
          <w:sz w:val="18"/>
          <w:szCs w:val="18"/>
        </w:rPr>
      </w:pPr>
    </w:p>
    <w:p w:rsidR="00DD624D" w:rsidRDefault="00DD624D" w:rsidP="00DD624D">
      <w:pPr>
        <w:rPr>
          <w:sz w:val="18"/>
          <w:szCs w:val="18"/>
        </w:rPr>
      </w:pPr>
    </w:p>
    <w:p w:rsidR="00C31BC6" w:rsidRDefault="00C31BC6" w:rsidP="00C31BC6">
      <w:pPr>
        <w:rPr>
          <w:sz w:val="18"/>
          <w:szCs w:val="18"/>
        </w:rPr>
      </w:pPr>
    </w:p>
    <w:p w:rsidR="002955CE" w:rsidRDefault="002955CE" w:rsidP="002955C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b/>
        </w:rPr>
      </w:pPr>
    </w:p>
    <w:p w:rsidR="005D5C22" w:rsidRPr="002955CE" w:rsidRDefault="002955CE" w:rsidP="002955C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b/>
          <w:sz w:val="20"/>
          <w:szCs w:val="20"/>
        </w:rPr>
      </w:pPr>
      <w:r>
        <w:rPr>
          <w:b/>
        </w:rPr>
        <w:br w:type="page"/>
      </w:r>
      <w:r w:rsidR="00BF0E27" w:rsidRPr="005D5C22">
        <w:rPr>
          <w:b/>
        </w:rPr>
        <w:lastRenderedPageBreak/>
        <w:t xml:space="preserve">Mein </w:t>
      </w:r>
      <w:r w:rsidR="00D04860">
        <w:rPr>
          <w:b/>
        </w:rPr>
        <w:t>Praktikums</w:t>
      </w:r>
      <w:r w:rsidR="00BF0E27" w:rsidRPr="005D5C22">
        <w:rPr>
          <w:b/>
        </w:rPr>
        <w:t xml:space="preserve">beruf </w:t>
      </w:r>
      <w:r w:rsidR="00E93547" w:rsidRPr="005D5C22">
        <w:rPr>
          <w:b/>
        </w:rPr>
        <w:t>heißt:</w:t>
      </w:r>
      <w:r w:rsidR="00BF0E27" w:rsidRPr="005D5C22">
        <w:rPr>
          <w:b/>
        </w:rPr>
        <w:t xml:space="preserve"> </w:t>
      </w:r>
      <w:r w:rsidR="00E93547" w:rsidRPr="005D5C22">
        <w:rPr>
          <w:b/>
        </w:rPr>
        <w:t>____________________</w:t>
      </w:r>
      <w:r w:rsidR="00BF0E27" w:rsidRPr="005D5C22">
        <w:rPr>
          <w:b/>
        </w:rPr>
        <w:t>_____________</w:t>
      </w:r>
      <w:r w:rsidR="00E93547" w:rsidRPr="005D5C22">
        <w:rPr>
          <w:b/>
        </w:rPr>
        <w:t>____</w:t>
      </w:r>
    </w:p>
    <w:p w:rsidR="005D5C22" w:rsidRPr="00241AD0" w:rsidRDefault="005D5C22" w:rsidP="005D5C22"/>
    <w:p w:rsidR="005D5C22" w:rsidRPr="00086956" w:rsidRDefault="005D5C22" w:rsidP="005D5C22">
      <w:pPr>
        <w:rPr>
          <w:b/>
        </w:rPr>
      </w:pPr>
      <w:r>
        <w:rPr>
          <w:b/>
        </w:rPr>
        <w:t>Mein Traumb</w:t>
      </w:r>
      <w:r w:rsidRPr="00086956">
        <w:rPr>
          <w:b/>
        </w:rPr>
        <w:t>eruf</w:t>
      </w:r>
      <w:r>
        <w:rPr>
          <w:b/>
        </w:rPr>
        <w:t xml:space="preserve"> ist</w:t>
      </w:r>
      <w:r w:rsidRPr="00086956">
        <w:rPr>
          <w:b/>
        </w:rPr>
        <w:t>: ______________________</w:t>
      </w:r>
      <w:r w:rsidR="008A7493">
        <w:rPr>
          <w:b/>
        </w:rPr>
        <w:t>_______________________</w:t>
      </w:r>
    </w:p>
    <w:p w:rsidR="005D5C22" w:rsidRDefault="005D5C22" w:rsidP="005D5C22">
      <w:pPr>
        <w:rPr>
          <w:b/>
        </w:rPr>
      </w:pPr>
    </w:p>
    <w:p w:rsidR="005D5C22" w:rsidRDefault="005D5C22" w:rsidP="005D5C22">
      <w:pPr>
        <w:rPr>
          <w:sz w:val="20"/>
          <w:szCs w:val="20"/>
        </w:rPr>
      </w:pPr>
      <w:r w:rsidRPr="00561068">
        <w:rPr>
          <w:sz w:val="20"/>
          <w:szCs w:val="20"/>
        </w:rPr>
        <w:t xml:space="preserve">Kreuze </w:t>
      </w:r>
      <w:r>
        <w:rPr>
          <w:sz w:val="20"/>
          <w:szCs w:val="20"/>
        </w:rPr>
        <w:t xml:space="preserve">an, was dir in deinem Traumberuf wichtig ist. Beachte dabei, dass immer zwei gegensätzliche Arbeitsbedingungen </w:t>
      </w:r>
      <w:r w:rsidR="00FF5E84">
        <w:rPr>
          <w:sz w:val="20"/>
          <w:szCs w:val="20"/>
        </w:rPr>
        <w:t>neben</w:t>
      </w:r>
      <w:r>
        <w:rPr>
          <w:sz w:val="20"/>
          <w:szCs w:val="20"/>
        </w:rPr>
        <w:t xml:space="preserve">einander genannt werden. Du musst </w:t>
      </w:r>
      <w:r w:rsidR="00FF5E84">
        <w:rPr>
          <w:sz w:val="20"/>
          <w:szCs w:val="20"/>
        </w:rPr>
        <w:t>also bei „Entweder“ oder bei „Oder“ im Kreis ankreuzen</w:t>
      </w:r>
    </w:p>
    <w:p w:rsidR="005D5C22" w:rsidRPr="00561068" w:rsidRDefault="005D5C22" w:rsidP="005D5C22">
      <w:pPr>
        <w:rPr>
          <w:sz w:val="20"/>
          <w:szCs w:val="20"/>
        </w:rPr>
      </w:pPr>
      <w:r>
        <w:rPr>
          <w:sz w:val="20"/>
          <w:szCs w:val="20"/>
        </w:rPr>
        <w:t>In der 3. Spalte kreuze an</w:t>
      </w:r>
      <w:r w:rsidR="00FF5E84">
        <w:rPr>
          <w:sz w:val="20"/>
          <w:szCs w:val="20"/>
        </w:rPr>
        <w:t>, ob die bevorzugte Arbeitsbedingung in dem</w:t>
      </w:r>
      <w:r>
        <w:rPr>
          <w:sz w:val="20"/>
          <w:szCs w:val="20"/>
        </w:rPr>
        <w:t xml:space="preserve"> von dir beobachteten </w:t>
      </w:r>
      <w:r w:rsidR="00D04860">
        <w:rPr>
          <w:sz w:val="20"/>
          <w:szCs w:val="20"/>
        </w:rPr>
        <w:t xml:space="preserve">Praktikumsberuf </w:t>
      </w:r>
      <w:r>
        <w:rPr>
          <w:sz w:val="20"/>
          <w:szCs w:val="20"/>
        </w:rPr>
        <w:t>zutrifft. Erkundige dich dazu auch bei deinem Betreuer.</w:t>
      </w:r>
    </w:p>
    <w:p w:rsidR="005D5C22" w:rsidRPr="000F676F" w:rsidRDefault="005D5C22" w:rsidP="005D5C22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3420"/>
        <w:gridCol w:w="2206"/>
      </w:tblGrid>
      <w:tr w:rsidR="00494ADC" w:rsidRPr="0012002B" w:rsidTr="00FF5E84">
        <w:trPr>
          <w:trHeight w:val="272"/>
        </w:trPr>
        <w:tc>
          <w:tcPr>
            <w:tcW w:w="6948" w:type="dxa"/>
            <w:gridSpan w:val="2"/>
            <w:shd w:val="clear" w:color="auto" w:fill="E0E0E0"/>
          </w:tcPr>
          <w:p w:rsidR="00494ADC" w:rsidRDefault="00494ADC" w:rsidP="00494A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Ich w</w:t>
            </w:r>
            <w:r w:rsidRPr="0012002B">
              <w:rPr>
                <w:b/>
                <w:sz w:val="20"/>
                <w:szCs w:val="20"/>
              </w:rPr>
              <w:t>ürde ich gerne …</w:t>
            </w:r>
          </w:p>
        </w:tc>
        <w:tc>
          <w:tcPr>
            <w:tcW w:w="2206" w:type="dxa"/>
            <w:shd w:val="clear" w:color="auto" w:fill="E0E0E0"/>
          </w:tcPr>
          <w:p w:rsidR="00494ADC" w:rsidRPr="0012002B" w:rsidRDefault="00494ADC" w:rsidP="00FF5E8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D5C22" w:rsidRPr="0012002B" w:rsidTr="00FF5E84">
        <w:trPr>
          <w:trHeight w:val="272"/>
        </w:trPr>
        <w:tc>
          <w:tcPr>
            <w:tcW w:w="3528" w:type="dxa"/>
            <w:shd w:val="clear" w:color="auto" w:fill="E0E0E0"/>
          </w:tcPr>
          <w:p w:rsidR="005D5C22" w:rsidRPr="0012002B" w:rsidRDefault="00494ADC" w:rsidP="00494AD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Entweder </w:t>
            </w:r>
          </w:p>
        </w:tc>
        <w:tc>
          <w:tcPr>
            <w:tcW w:w="3420" w:type="dxa"/>
            <w:shd w:val="clear" w:color="auto" w:fill="E0E0E0"/>
          </w:tcPr>
          <w:p w:rsidR="005D5C22" w:rsidRPr="0012002B" w:rsidRDefault="00494ADC" w:rsidP="00494A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Oder</w:t>
            </w:r>
          </w:p>
        </w:tc>
        <w:tc>
          <w:tcPr>
            <w:tcW w:w="2206" w:type="dxa"/>
            <w:shd w:val="clear" w:color="auto" w:fill="E0E0E0"/>
          </w:tcPr>
          <w:p w:rsidR="005D5C22" w:rsidRPr="0012002B" w:rsidRDefault="005D5C22" w:rsidP="00FF5E84">
            <w:pPr>
              <w:jc w:val="center"/>
              <w:rPr>
                <w:b/>
                <w:sz w:val="20"/>
                <w:szCs w:val="20"/>
              </w:rPr>
            </w:pPr>
            <w:r w:rsidRPr="0012002B">
              <w:rPr>
                <w:b/>
                <w:sz w:val="20"/>
                <w:szCs w:val="20"/>
              </w:rPr>
              <w:t xml:space="preserve">Trifft in meinem </w:t>
            </w:r>
            <w:r w:rsidR="00D04860" w:rsidRPr="00D04860">
              <w:rPr>
                <w:b/>
                <w:sz w:val="20"/>
                <w:szCs w:val="20"/>
              </w:rPr>
              <w:t>Praktikumsberuf</w:t>
            </w:r>
            <w:r w:rsidR="00D04860">
              <w:rPr>
                <w:sz w:val="20"/>
                <w:szCs w:val="20"/>
              </w:rPr>
              <w:t xml:space="preserve"> </w:t>
            </w:r>
            <w:r w:rsidRPr="0012002B">
              <w:rPr>
                <w:b/>
                <w:sz w:val="20"/>
                <w:szCs w:val="20"/>
              </w:rPr>
              <w:t>zu</w:t>
            </w:r>
          </w:p>
        </w:tc>
      </w:tr>
      <w:tr w:rsidR="005D5C22" w:rsidRPr="0012002B" w:rsidTr="00494ADC">
        <w:trPr>
          <w:trHeight w:val="226"/>
        </w:trPr>
        <w:tc>
          <w:tcPr>
            <w:tcW w:w="3528" w:type="dxa"/>
          </w:tcPr>
          <w:p w:rsidR="005D5C22" w:rsidRPr="0012002B" w:rsidRDefault="005D5C22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…im Freien arbeiten</w:t>
            </w:r>
          </w:p>
          <w:p w:rsidR="005D5C22" w:rsidRPr="0012002B" w:rsidRDefault="005D5C22" w:rsidP="00494A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5D5C22" w:rsidRPr="00494ADC" w:rsidRDefault="00494ADC" w:rsidP="00494ADC">
            <w:pPr>
              <w:jc w:val="center"/>
              <w:rPr>
                <w:i/>
                <w:sz w:val="20"/>
                <w:szCs w:val="20"/>
              </w:rPr>
            </w:pPr>
            <w:r w:rsidRPr="0012002B">
              <w:rPr>
                <w:i/>
                <w:sz w:val="20"/>
                <w:szCs w:val="20"/>
              </w:rPr>
              <w:t>…in geschlossenen Räumen arbeiten</w:t>
            </w:r>
          </w:p>
        </w:tc>
        <w:tc>
          <w:tcPr>
            <w:tcW w:w="2206" w:type="dxa"/>
          </w:tcPr>
          <w:p w:rsidR="005D5C22" w:rsidRPr="0012002B" w:rsidRDefault="005D5C22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5D5C22" w:rsidRPr="0012002B" w:rsidTr="00494ADC">
        <w:trPr>
          <w:trHeight w:val="226"/>
        </w:trPr>
        <w:tc>
          <w:tcPr>
            <w:tcW w:w="3528" w:type="dxa"/>
          </w:tcPr>
          <w:p w:rsidR="00494ADC" w:rsidRPr="00FF5E84" w:rsidRDefault="00494ADC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5D5C22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5D5C22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5D5C22" w:rsidRPr="0012002B" w:rsidTr="00494ADC">
        <w:trPr>
          <w:trHeight w:val="226"/>
        </w:trPr>
        <w:tc>
          <w:tcPr>
            <w:tcW w:w="3528" w:type="dxa"/>
          </w:tcPr>
          <w:p w:rsidR="005D5C22" w:rsidRPr="0012002B" w:rsidRDefault="005D5C22" w:rsidP="00FF5E84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…Bewegung bei der Arbeit haben</w:t>
            </w:r>
          </w:p>
        </w:tc>
        <w:tc>
          <w:tcPr>
            <w:tcW w:w="3420" w:type="dxa"/>
          </w:tcPr>
          <w:p w:rsidR="005D5C22" w:rsidRPr="00FF5E84" w:rsidRDefault="00494ADC" w:rsidP="00FF5E84">
            <w:pPr>
              <w:jc w:val="center"/>
              <w:rPr>
                <w:i/>
                <w:sz w:val="20"/>
                <w:szCs w:val="20"/>
              </w:rPr>
            </w:pPr>
            <w:r w:rsidRPr="0012002B">
              <w:rPr>
                <w:i/>
                <w:sz w:val="20"/>
                <w:szCs w:val="20"/>
              </w:rPr>
              <w:t>…im Sitzen arbeiten</w:t>
            </w:r>
          </w:p>
        </w:tc>
        <w:tc>
          <w:tcPr>
            <w:tcW w:w="2206" w:type="dxa"/>
          </w:tcPr>
          <w:p w:rsidR="005D5C22" w:rsidRPr="0012002B" w:rsidRDefault="005D5C22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5D5C22" w:rsidRPr="0012002B" w:rsidTr="00494ADC">
        <w:trPr>
          <w:trHeight w:val="226"/>
        </w:trPr>
        <w:tc>
          <w:tcPr>
            <w:tcW w:w="3528" w:type="dxa"/>
          </w:tcPr>
          <w:p w:rsidR="005D5C22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5D5C22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5D5C22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5D5C22" w:rsidRPr="0012002B" w:rsidTr="00494ADC">
        <w:trPr>
          <w:trHeight w:val="226"/>
        </w:trPr>
        <w:tc>
          <w:tcPr>
            <w:tcW w:w="3528" w:type="dxa"/>
          </w:tcPr>
          <w:p w:rsidR="005D5C22" w:rsidRPr="0012002B" w:rsidRDefault="005D5C22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…viel unterwegs zu sein</w:t>
            </w:r>
          </w:p>
        </w:tc>
        <w:tc>
          <w:tcPr>
            <w:tcW w:w="3420" w:type="dxa"/>
          </w:tcPr>
          <w:p w:rsidR="005D5C22" w:rsidRPr="00FF5E84" w:rsidRDefault="00494ADC" w:rsidP="00FF5E84">
            <w:pPr>
              <w:jc w:val="center"/>
              <w:rPr>
                <w:i/>
                <w:sz w:val="20"/>
                <w:szCs w:val="20"/>
              </w:rPr>
            </w:pPr>
            <w:r w:rsidRPr="0012002B">
              <w:rPr>
                <w:i/>
                <w:sz w:val="20"/>
                <w:szCs w:val="20"/>
              </w:rPr>
              <w:t>…an einem Ort zu arbeiten</w:t>
            </w:r>
          </w:p>
        </w:tc>
        <w:tc>
          <w:tcPr>
            <w:tcW w:w="2206" w:type="dxa"/>
          </w:tcPr>
          <w:p w:rsidR="005D5C22" w:rsidRPr="0012002B" w:rsidRDefault="005D5C22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5D5C22" w:rsidRPr="0012002B" w:rsidTr="00494ADC">
        <w:trPr>
          <w:trHeight w:val="226"/>
        </w:trPr>
        <w:tc>
          <w:tcPr>
            <w:tcW w:w="3528" w:type="dxa"/>
          </w:tcPr>
          <w:p w:rsidR="005D5C22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5D5C22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5D5C22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5D5C22" w:rsidRPr="0012002B" w:rsidTr="00494ADC">
        <w:trPr>
          <w:trHeight w:val="226"/>
        </w:trPr>
        <w:tc>
          <w:tcPr>
            <w:tcW w:w="3528" w:type="dxa"/>
          </w:tcPr>
          <w:p w:rsidR="005D5C22" w:rsidRPr="0012002B" w:rsidRDefault="005D5C22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…viel alleine arbeiten</w:t>
            </w:r>
          </w:p>
          <w:p w:rsidR="005D5C22" w:rsidRPr="0012002B" w:rsidRDefault="005D5C22" w:rsidP="00494A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20" w:type="dxa"/>
          </w:tcPr>
          <w:p w:rsidR="005D5C22" w:rsidRPr="00FF5E84" w:rsidRDefault="00494ADC" w:rsidP="00FF5E84">
            <w:pPr>
              <w:jc w:val="center"/>
              <w:rPr>
                <w:i/>
                <w:sz w:val="20"/>
                <w:szCs w:val="20"/>
              </w:rPr>
            </w:pPr>
            <w:r w:rsidRPr="0012002B">
              <w:rPr>
                <w:i/>
                <w:sz w:val="20"/>
                <w:szCs w:val="20"/>
              </w:rPr>
              <w:t>…viel mit Arbeitskollegen zusammen arbeiten</w:t>
            </w:r>
          </w:p>
        </w:tc>
        <w:tc>
          <w:tcPr>
            <w:tcW w:w="2206" w:type="dxa"/>
          </w:tcPr>
          <w:p w:rsidR="005D5C22" w:rsidRPr="0012002B" w:rsidRDefault="005D5C22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FF5E84" w:rsidRPr="0012002B" w:rsidTr="00494ADC">
        <w:trPr>
          <w:trHeight w:val="200"/>
        </w:trPr>
        <w:tc>
          <w:tcPr>
            <w:tcW w:w="3528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FF5E84" w:rsidRPr="0012002B" w:rsidTr="00494ADC">
        <w:trPr>
          <w:trHeight w:val="204"/>
        </w:trPr>
        <w:tc>
          <w:tcPr>
            <w:tcW w:w="3528" w:type="dxa"/>
          </w:tcPr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…mit Menschen zu tun zu haben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i/>
                <w:sz w:val="20"/>
                <w:szCs w:val="20"/>
              </w:rPr>
            </w:pPr>
            <w:r w:rsidRPr="0012002B">
              <w:rPr>
                <w:i/>
                <w:sz w:val="20"/>
                <w:szCs w:val="20"/>
              </w:rPr>
              <w:t>…v</w:t>
            </w:r>
            <w:r>
              <w:rPr>
                <w:i/>
                <w:sz w:val="20"/>
                <w:szCs w:val="20"/>
              </w:rPr>
              <w:t>or Allem mit Material zu tun haben</w:t>
            </w:r>
          </w:p>
        </w:tc>
        <w:tc>
          <w:tcPr>
            <w:tcW w:w="2206" w:type="dxa"/>
          </w:tcPr>
          <w:p w:rsidR="00FF5E84" w:rsidRPr="0012002B" w:rsidRDefault="00FF5E84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FF5E84" w:rsidRPr="0012002B" w:rsidTr="00494ADC">
        <w:trPr>
          <w:trHeight w:val="204"/>
        </w:trPr>
        <w:tc>
          <w:tcPr>
            <w:tcW w:w="3528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…vor allem mit dem Kopf arbeiten</w:t>
            </w:r>
          </w:p>
        </w:tc>
        <w:tc>
          <w:tcPr>
            <w:tcW w:w="3420" w:type="dxa"/>
          </w:tcPr>
          <w:p w:rsidR="00FF5E84" w:rsidRPr="00494ADC" w:rsidRDefault="00FF5E84" w:rsidP="00494ADC">
            <w:pPr>
              <w:jc w:val="center"/>
              <w:rPr>
                <w:i/>
                <w:sz w:val="20"/>
                <w:szCs w:val="20"/>
              </w:rPr>
            </w:pPr>
            <w:r w:rsidRPr="0012002B">
              <w:rPr>
                <w:i/>
                <w:sz w:val="20"/>
                <w:szCs w:val="20"/>
              </w:rPr>
              <w:t>…etwas Greifbares herzustellen</w:t>
            </w:r>
          </w:p>
        </w:tc>
        <w:tc>
          <w:tcPr>
            <w:tcW w:w="2206" w:type="dxa"/>
          </w:tcPr>
          <w:p w:rsidR="00FF5E84" w:rsidRPr="0012002B" w:rsidRDefault="00FF5E84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…mich immer schick anziehen können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…einheitliche Arbeitskleidung tragen</w:t>
            </w:r>
          </w:p>
        </w:tc>
        <w:tc>
          <w:tcPr>
            <w:tcW w:w="2206" w:type="dxa"/>
          </w:tcPr>
          <w:p w:rsidR="00FF5E84" w:rsidRPr="0012002B" w:rsidRDefault="00FF5E84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…ni</w:t>
            </w:r>
            <w:r>
              <w:rPr>
                <w:sz w:val="20"/>
                <w:szCs w:val="20"/>
              </w:rPr>
              <w:t xml:space="preserve">cht so früh mit dem Arbeiten </w:t>
            </w:r>
            <w:r w:rsidRPr="0012002B">
              <w:rPr>
                <w:sz w:val="20"/>
                <w:szCs w:val="20"/>
              </w:rPr>
              <w:t>beginnen</w:t>
            </w:r>
          </w:p>
        </w:tc>
        <w:tc>
          <w:tcPr>
            <w:tcW w:w="3420" w:type="dxa"/>
          </w:tcPr>
          <w:p w:rsidR="00FF5E84" w:rsidRPr="0012002B" w:rsidRDefault="00FF5E84" w:rsidP="00494ADC">
            <w:pPr>
              <w:jc w:val="center"/>
              <w:rPr>
                <w:i/>
                <w:sz w:val="20"/>
                <w:szCs w:val="20"/>
              </w:rPr>
            </w:pPr>
            <w:r w:rsidRPr="0012002B">
              <w:rPr>
                <w:i/>
                <w:sz w:val="20"/>
                <w:szCs w:val="20"/>
              </w:rPr>
              <w:t>…eine feste Arbeitszeit haben</w:t>
            </w:r>
          </w:p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6" w:type="dxa"/>
          </w:tcPr>
          <w:p w:rsidR="00FF5E84" w:rsidRPr="0012002B" w:rsidRDefault="00FF5E84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…früh am Tag Feierabend haben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…in verschiedenen Schichten arbeiten</w:t>
            </w:r>
          </w:p>
        </w:tc>
        <w:tc>
          <w:tcPr>
            <w:tcW w:w="2206" w:type="dxa"/>
          </w:tcPr>
          <w:p w:rsidR="00FF5E84" w:rsidRPr="0012002B" w:rsidRDefault="00FF5E84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…immer ungefähr die gleiche Arbeit tun</w:t>
            </w:r>
          </w:p>
        </w:tc>
        <w:tc>
          <w:tcPr>
            <w:tcW w:w="3420" w:type="dxa"/>
          </w:tcPr>
          <w:p w:rsidR="00FF5E84" w:rsidRPr="0012002B" w:rsidRDefault="00FF5E84" w:rsidP="00494ADC">
            <w:pPr>
              <w:jc w:val="center"/>
              <w:rPr>
                <w:i/>
                <w:sz w:val="20"/>
                <w:szCs w:val="20"/>
              </w:rPr>
            </w:pPr>
            <w:r w:rsidRPr="0012002B">
              <w:rPr>
                <w:i/>
                <w:sz w:val="20"/>
                <w:szCs w:val="20"/>
              </w:rPr>
              <w:t>…viel Abwechslung haben</w:t>
            </w:r>
          </w:p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6" w:type="dxa"/>
          </w:tcPr>
          <w:p w:rsidR="00FF5E84" w:rsidRPr="0012002B" w:rsidRDefault="00FF5E84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FF5E84" w:rsidRPr="0012002B" w:rsidTr="00494ADC">
        <w:trPr>
          <w:trHeight w:val="318"/>
        </w:trPr>
        <w:tc>
          <w:tcPr>
            <w:tcW w:w="3528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  <w:tr w:rsidR="00FF5E84" w:rsidRPr="0012002B" w:rsidTr="00494ADC">
        <w:trPr>
          <w:trHeight w:val="162"/>
        </w:trPr>
        <w:tc>
          <w:tcPr>
            <w:tcW w:w="3528" w:type="dxa"/>
          </w:tcPr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  <w:r w:rsidRPr="0012002B">
              <w:rPr>
                <w:sz w:val="20"/>
                <w:szCs w:val="20"/>
              </w:rPr>
              <w:t>…für alles klare Anweisungen bekommen</w:t>
            </w:r>
          </w:p>
        </w:tc>
        <w:tc>
          <w:tcPr>
            <w:tcW w:w="3420" w:type="dxa"/>
          </w:tcPr>
          <w:p w:rsidR="00FF5E84" w:rsidRPr="0012002B" w:rsidRDefault="00FF5E84" w:rsidP="00494ADC">
            <w:pPr>
              <w:jc w:val="center"/>
              <w:rPr>
                <w:i/>
                <w:sz w:val="20"/>
                <w:szCs w:val="20"/>
              </w:rPr>
            </w:pPr>
            <w:r w:rsidRPr="0012002B">
              <w:rPr>
                <w:i/>
                <w:sz w:val="20"/>
                <w:szCs w:val="20"/>
              </w:rPr>
              <w:t>…selbständig arbeiten</w:t>
            </w:r>
          </w:p>
          <w:p w:rsidR="00FF5E84" w:rsidRPr="0012002B" w:rsidRDefault="00FF5E84" w:rsidP="00494A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6" w:type="dxa"/>
          </w:tcPr>
          <w:p w:rsidR="00FF5E84" w:rsidRPr="0012002B" w:rsidRDefault="00FF5E84" w:rsidP="00FF5E84">
            <w:pPr>
              <w:jc w:val="center"/>
              <w:rPr>
                <w:sz w:val="20"/>
                <w:szCs w:val="20"/>
              </w:rPr>
            </w:pPr>
          </w:p>
        </w:tc>
      </w:tr>
      <w:tr w:rsidR="00FF5E84" w:rsidRPr="0012002B" w:rsidTr="00494ADC">
        <w:trPr>
          <w:trHeight w:val="226"/>
        </w:trPr>
        <w:tc>
          <w:tcPr>
            <w:tcW w:w="3528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3420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  <w:tc>
          <w:tcPr>
            <w:tcW w:w="2206" w:type="dxa"/>
          </w:tcPr>
          <w:p w:rsidR="00FF5E84" w:rsidRPr="00FF5E84" w:rsidRDefault="00FF5E84" w:rsidP="00FF5E84">
            <w:pPr>
              <w:jc w:val="center"/>
              <w:rPr>
                <w:sz w:val="36"/>
                <w:szCs w:val="36"/>
              </w:rPr>
            </w:pPr>
            <w:r w:rsidRPr="00494ADC">
              <w:rPr>
                <w:sz w:val="36"/>
                <w:szCs w:val="36"/>
              </w:rPr>
              <w:t>O</w:t>
            </w:r>
          </w:p>
        </w:tc>
      </w:tr>
    </w:tbl>
    <w:p w:rsidR="00494ADC" w:rsidRDefault="00494ADC" w:rsidP="005D5C22">
      <w:pPr>
        <w:rPr>
          <w:sz w:val="20"/>
          <w:szCs w:val="20"/>
        </w:rPr>
      </w:pPr>
    </w:p>
    <w:p w:rsidR="00ED6280" w:rsidRPr="00B73A2B" w:rsidRDefault="00D46B17" w:rsidP="00ED6280">
      <w:pPr>
        <w:jc w:val="center"/>
        <w:rPr>
          <w:b/>
          <w:bCs/>
          <w:sz w:val="32"/>
          <w:szCs w:val="32"/>
        </w:rPr>
      </w:pPr>
      <w:r>
        <w:rPr>
          <w:sz w:val="20"/>
          <w:szCs w:val="20"/>
        </w:rPr>
        <w:br w:type="page"/>
      </w:r>
      <w:r w:rsidR="00ED6280" w:rsidRPr="00BF0E27">
        <w:rPr>
          <w:b/>
          <w:bCs/>
          <w:sz w:val="32"/>
          <w:szCs w:val="32"/>
        </w:rPr>
        <w:lastRenderedPageBreak/>
        <w:t xml:space="preserve">Fragen zur Berufsausbildung </w:t>
      </w:r>
      <w:r w:rsidR="00ED6280">
        <w:rPr>
          <w:b/>
          <w:bCs/>
          <w:sz w:val="32"/>
          <w:szCs w:val="32"/>
        </w:rPr>
        <w:t>und zum Berufsbild</w:t>
      </w:r>
    </w:p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</w:pPr>
    </w:p>
    <w:p w:rsidR="00ED6280" w:rsidRDefault="00ED6280" w:rsidP="00ED628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Beantworte hierzu </w:t>
      </w:r>
      <w:r w:rsidRPr="008E6B6C">
        <w:rPr>
          <w:b/>
          <w:sz w:val="20"/>
          <w:szCs w:val="20"/>
        </w:rPr>
        <w:t>alle</w:t>
      </w:r>
      <w:r>
        <w:rPr>
          <w:sz w:val="20"/>
          <w:szCs w:val="20"/>
        </w:rPr>
        <w:t xml:space="preserve"> Fragen. Informationen </w:t>
      </w:r>
      <w:r w:rsidRPr="00734B97">
        <w:rPr>
          <w:sz w:val="20"/>
          <w:szCs w:val="20"/>
        </w:rPr>
        <w:t xml:space="preserve">zu </w:t>
      </w:r>
      <w:r>
        <w:rPr>
          <w:sz w:val="20"/>
          <w:szCs w:val="20"/>
        </w:rPr>
        <w:t xml:space="preserve">den Fragen mit * </w:t>
      </w:r>
      <w:r w:rsidRPr="00734B97">
        <w:rPr>
          <w:sz w:val="20"/>
          <w:szCs w:val="20"/>
        </w:rPr>
        <w:t>findest du</w:t>
      </w:r>
      <w:r>
        <w:rPr>
          <w:sz w:val="20"/>
          <w:szCs w:val="20"/>
        </w:rPr>
        <w:t xml:space="preserve"> im Internet</w:t>
      </w:r>
      <w:r w:rsidRPr="00734B97">
        <w:rPr>
          <w:sz w:val="20"/>
          <w:szCs w:val="20"/>
        </w:rPr>
        <w:t xml:space="preserve"> auch unter</w:t>
      </w:r>
    </w:p>
    <w:p w:rsidR="00ED6280" w:rsidRPr="00445980" w:rsidRDefault="00ED6280" w:rsidP="00ED6280">
      <w:pPr>
        <w:jc w:val="center"/>
        <w:rPr>
          <w:b/>
        </w:rPr>
      </w:pPr>
      <w:r w:rsidRPr="00445980">
        <w:rPr>
          <w:b/>
        </w:rPr>
        <w:t xml:space="preserve">http://berufenet.arbeitsagentur.de </w:t>
      </w:r>
    </w:p>
    <w:p w:rsidR="00ED6280" w:rsidRPr="00012665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b/>
          <w:sz w:val="20"/>
          <w:szCs w:val="20"/>
        </w:rPr>
      </w:pPr>
      <w:r w:rsidRPr="00EE45A0">
        <w:rPr>
          <w:sz w:val="20"/>
          <w:szCs w:val="20"/>
        </w:rPr>
        <w:t xml:space="preserve">Im Folgenden trägst du bitte die </w:t>
      </w:r>
      <w:r w:rsidRPr="00EE45A0">
        <w:rPr>
          <w:b/>
          <w:bCs/>
          <w:sz w:val="20"/>
          <w:szCs w:val="20"/>
          <w:u w:val="single"/>
        </w:rPr>
        <w:t>offizielle Bezeichnung des Lehrberufes</w:t>
      </w:r>
      <w:r w:rsidRPr="00EE45A0">
        <w:rPr>
          <w:sz w:val="20"/>
          <w:szCs w:val="20"/>
          <w:u w:val="single"/>
        </w:rPr>
        <w:t xml:space="preserve"> </w:t>
      </w:r>
      <w:r w:rsidRPr="00EE45A0">
        <w:rPr>
          <w:b/>
          <w:bCs/>
          <w:sz w:val="20"/>
          <w:szCs w:val="20"/>
          <w:u w:val="single"/>
        </w:rPr>
        <w:t>ein, den du im Praktikum kennen gelernt hast</w:t>
      </w:r>
      <w:r w:rsidRPr="00EE45A0">
        <w:rPr>
          <w:sz w:val="20"/>
          <w:szCs w:val="20"/>
        </w:rPr>
        <w:t>. Die</w:t>
      </w:r>
      <w:r>
        <w:rPr>
          <w:sz w:val="20"/>
          <w:szCs w:val="20"/>
        </w:rPr>
        <w:t xml:space="preserve"> Formulierung dazu findest du im</w:t>
      </w:r>
      <w:r w:rsidRPr="00EE45A0">
        <w:rPr>
          <w:sz w:val="20"/>
          <w:szCs w:val="20"/>
        </w:rPr>
        <w:t xml:space="preserve"> </w:t>
      </w:r>
      <w:r w:rsidRPr="00EE45A0">
        <w:rPr>
          <w:b/>
          <w:bCs/>
          <w:sz w:val="20"/>
          <w:szCs w:val="20"/>
        </w:rPr>
        <w:t>BERUF AKTUELL</w:t>
      </w:r>
      <w:r w:rsidRPr="00EE45A0">
        <w:rPr>
          <w:sz w:val="20"/>
          <w:szCs w:val="20"/>
        </w:rPr>
        <w:t xml:space="preserve"> bzw. </w:t>
      </w:r>
      <w:r w:rsidRPr="00357276">
        <w:rPr>
          <w:b/>
          <w:sz w:val="20"/>
          <w:szCs w:val="20"/>
        </w:rPr>
        <w:t>BERUFENET</w:t>
      </w:r>
      <w:r>
        <w:rPr>
          <w:sz w:val="20"/>
          <w:szCs w:val="20"/>
        </w:rPr>
        <w:t xml:space="preserve"> bzw. </w:t>
      </w:r>
      <w:r w:rsidRPr="00EE45A0">
        <w:rPr>
          <w:sz w:val="20"/>
          <w:szCs w:val="20"/>
        </w:rPr>
        <w:t xml:space="preserve">sagt dir dein Betreuer. </w:t>
      </w:r>
      <w:r>
        <w:rPr>
          <w:sz w:val="20"/>
          <w:szCs w:val="20"/>
          <w:u w:val="single"/>
        </w:rPr>
        <w:t>Alle Fragen des Heftes beziehen sich ausnahmslos auf den folgenden Ausbildungsberuf.</w:t>
      </w:r>
      <w:r w:rsidRPr="00AD0DED">
        <w:rPr>
          <w:sz w:val="20"/>
          <w:szCs w:val="20"/>
        </w:rPr>
        <w:t xml:space="preserve"> </w:t>
      </w:r>
      <w:r w:rsidRPr="00012665">
        <w:rPr>
          <w:b/>
          <w:sz w:val="20"/>
          <w:szCs w:val="20"/>
        </w:rPr>
        <w:t>Für manche Fragen musst d</w:t>
      </w:r>
      <w:r w:rsidR="00D04860">
        <w:rPr>
          <w:b/>
          <w:sz w:val="20"/>
          <w:szCs w:val="20"/>
        </w:rPr>
        <w:t xml:space="preserve">u dein letztes Zeugnis </w:t>
      </w:r>
      <w:r w:rsidRPr="00012665">
        <w:rPr>
          <w:b/>
          <w:sz w:val="20"/>
          <w:szCs w:val="20"/>
        </w:rPr>
        <w:t>schauen.</w:t>
      </w:r>
    </w:p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</w:pPr>
    </w:p>
    <w:p w:rsidR="00ED6280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  <w:r w:rsidRPr="00BF0E27">
        <w:rPr>
          <w:b/>
          <w:bCs/>
          <w:sz w:val="28"/>
          <w:szCs w:val="28"/>
        </w:rPr>
        <w:t>Mein Ausbildungsberuf heißt:</w:t>
      </w:r>
      <w:r>
        <w:rPr>
          <w:b/>
          <w:bCs/>
          <w:sz w:val="36"/>
          <w:szCs w:val="36"/>
        </w:rPr>
        <w:t xml:space="preserve"> </w:t>
      </w:r>
      <w:r>
        <w:t>_____________________________________</w:t>
      </w:r>
    </w:p>
    <w:p w:rsidR="00ED6280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ED6280" w:rsidRPr="00A911F2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sz w:val="20"/>
          <w:szCs w:val="20"/>
        </w:rPr>
      </w:pPr>
      <w:r w:rsidRPr="00A911F2">
        <w:rPr>
          <w:sz w:val="20"/>
          <w:szCs w:val="20"/>
        </w:rPr>
        <w:t xml:space="preserve">1. </w:t>
      </w:r>
      <w:r w:rsidRPr="00A911F2">
        <w:rPr>
          <w:sz w:val="20"/>
          <w:szCs w:val="20"/>
        </w:rPr>
        <w:tab/>
        <w:t xml:space="preserve">Welcher Schulabschluss ist </w:t>
      </w:r>
      <w:r>
        <w:rPr>
          <w:sz w:val="20"/>
          <w:szCs w:val="20"/>
        </w:rPr>
        <w:t xml:space="preserve">laut Betrieb </w:t>
      </w:r>
      <w:r w:rsidRPr="00A911F2">
        <w:rPr>
          <w:sz w:val="20"/>
          <w:szCs w:val="20"/>
        </w:rPr>
        <w:t>mindestens notwendig?</w:t>
      </w:r>
      <w:r>
        <w:rPr>
          <w:sz w:val="20"/>
          <w:szCs w:val="20"/>
        </w:rPr>
        <w:t xml:space="preserve"> *</w:t>
      </w:r>
    </w:p>
    <w:p w:rsidR="00ED6280" w:rsidRPr="00A911F2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sz w:val="20"/>
          <w:szCs w:val="20"/>
        </w:rPr>
      </w:pPr>
    </w:p>
    <w:p w:rsidR="00ED6280" w:rsidRPr="00A911F2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sz w:val="20"/>
          <w:szCs w:val="20"/>
        </w:rPr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RPr="00A911F2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570" w:hanging="570"/>
        <w:jc w:val="both"/>
        <w:rPr>
          <w:sz w:val="20"/>
          <w:szCs w:val="20"/>
        </w:rPr>
      </w:pPr>
      <w:r w:rsidRPr="00A911F2">
        <w:rPr>
          <w:sz w:val="20"/>
          <w:szCs w:val="20"/>
        </w:rPr>
        <w:t xml:space="preserve">2. </w:t>
      </w:r>
      <w:r w:rsidRPr="00A911F2">
        <w:rPr>
          <w:sz w:val="20"/>
          <w:szCs w:val="20"/>
        </w:rPr>
        <w:tab/>
        <w:t>Welchen Notendurchschnitt sollte man f</w:t>
      </w:r>
      <w:r>
        <w:rPr>
          <w:sz w:val="20"/>
          <w:szCs w:val="20"/>
        </w:rPr>
        <w:t xml:space="preserve">ür </w:t>
      </w:r>
    </w:p>
    <w:tbl>
      <w:tblPr>
        <w:tblpPr w:leftFromText="141" w:rightFromText="141" w:vertAnchor="text" w:horzAnchor="margin" w:tblpXSpec="right" w:tblpY="84"/>
        <w:tblW w:w="3686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</w:tblGrid>
      <w:tr w:rsidR="00ED6280" w:rsidRPr="00A911F2" w:rsidTr="00013C5F">
        <w:trPr>
          <w:trHeight w:val="177"/>
        </w:trPr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Pr="00A911F2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570" w:hanging="57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eine erfolgreiche Bewerbung </w:t>
      </w:r>
      <w:r w:rsidRPr="00A911F2">
        <w:rPr>
          <w:sz w:val="20"/>
          <w:szCs w:val="20"/>
        </w:rPr>
        <w:t>mindestens haben?</w:t>
      </w:r>
    </w:p>
    <w:p w:rsidR="00ED6280" w:rsidRPr="00A911F2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:rsidR="00ED6280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576"/>
        <w:jc w:val="both"/>
        <w:rPr>
          <w:sz w:val="20"/>
          <w:szCs w:val="20"/>
        </w:rPr>
      </w:pPr>
      <w:r>
        <w:rPr>
          <w:sz w:val="20"/>
          <w:szCs w:val="20"/>
        </w:rPr>
        <w:t>Wie ist Dein letzter Notendurchschnitt?</w:t>
      </w:r>
    </w:p>
    <w:tbl>
      <w:tblPr>
        <w:tblpPr w:leftFromText="141" w:rightFromText="141" w:vertAnchor="text" w:horzAnchor="margin" w:tblpXSpec="right" w:tblpY="84"/>
        <w:tblW w:w="3686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</w:tblGrid>
      <w:tr w:rsidR="00ED6280" w:rsidRPr="00A911F2" w:rsidTr="00013C5F">
        <w:trPr>
          <w:trHeight w:val="177"/>
        </w:trPr>
        <w:tc>
          <w:tcPr>
            <w:tcW w:w="36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576"/>
        <w:jc w:val="both"/>
        <w:rPr>
          <w:sz w:val="20"/>
          <w:szCs w:val="20"/>
        </w:rPr>
      </w:pPr>
    </w:p>
    <w:p w:rsidR="00ED6280" w:rsidRPr="00A911F2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576"/>
        <w:jc w:val="both"/>
        <w:rPr>
          <w:sz w:val="20"/>
          <w:szCs w:val="20"/>
        </w:rPr>
      </w:pPr>
    </w:p>
    <w:p w:rsidR="00ED6280" w:rsidRPr="00A911F2" w:rsidRDefault="00ED6280" w:rsidP="00ED6280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0"/>
          <w:szCs w:val="20"/>
        </w:rPr>
      </w:pPr>
      <w:r w:rsidRPr="00A911F2">
        <w:rPr>
          <w:sz w:val="20"/>
          <w:szCs w:val="20"/>
        </w:rPr>
        <w:t xml:space="preserve">3. </w:t>
      </w:r>
      <w:r w:rsidRPr="00A911F2">
        <w:rPr>
          <w:sz w:val="20"/>
          <w:szCs w:val="20"/>
        </w:rPr>
        <w:tab/>
        <w:t>Wie viele Auszubildende stellt der Betrieb jährlich ein?</w:t>
      </w:r>
    </w:p>
    <w:p w:rsidR="00ED6280" w:rsidRPr="00A911F2" w:rsidRDefault="00ED6280" w:rsidP="00ED6280">
      <w:pPr>
        <w:tabs>
          <w:tab w:val="left" w:pos="0"/>
          <w:tab w:val="left" w:pos="432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</w:p>
    <w:p w:rsidR="00ED6280" w:rsidRPr="00A911F2" w:rsidRDefault="00ED6280" w:rsidP="00ED6280">
      <w:pPr>
        <w:tabs>
          <w:tab w:val="left" w:pos="0"/>
          <w:tab w:val="left" w:pos="432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RPr="00A911F2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Pr="00A911F2" w:rsidRDefault="00ED6280" w:rsidP="00ED6280">
      <w:pPr>
        <w:tabs>
          <w:tab w:val="left" w:pos="0"/>
          <w:tab w:val="left" w:pos="288"/>
          <w:tab w:val="left" w:pos="540"/>
          <w:tab w:val="left" w:pos="864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</w:p>
    <w:p w:rsidR="00ED6280" w:rsidRPr="00A911F2" w:rsidRDefault="00ED6280" w:rsidP="00ED6280">
      <w:pPr>
        <w:tabs>
          <w:tab w:val="left" w:pos="0"/>
          <w:tab w:val="left" w:pos="540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  <w:r>
        <w:rPr>
          <w:sz w:val="20"/>
          <w:szCs w:val="20"/>
        </w:rPr>
        <w:t>4</w:t>
      </w:r>
      <w:r w:rsidRPr="00A911F2">
        <w:rPr>
          <w:sz w:val="20"/>
          <w:szCs w:val="20"/>
        </w:rPr>
        <w:t xml:space="preserve">. </w:t>
      </w:r>
      <w:r w:rsidRPr="00A911F2">
        <w:rPr>
          <w:sz w:val="20"/>
          <w:szCs w:val="20"/>
        </w:rPr>
        <w:tab/>
        <w:t>Haben in Ihrem Betrieb Auszubildende eine Chance übernommen zu werden?</w:t>
      </w:r>
    </w:p>
    <w:p w:rsidR="00ED6280" w:rsidRPr="00A911F2" w:rsidRDefault="00ED6280" w:rsidP="00ED6280">
      <w:pPr>
        <w:tabs>
          <w:tab w:val="left" w:pos="0"/>
          <w:tab w:val="left" w:pos="288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</w:p>
    <w:p w:rsidR="00ED6280" w:rsidRPr="00A911F2" w:rsidRDefault="00ED6280" w:rsidP="00ED6280">
      <w:pPr>
        <w:tabs>
          <w:tab w:val="left" w:pos="0"/>
          <w:tab w:val="left" w:pos="288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RPr="00A911F2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Pr="00A911F2" w:rsidRDefault="00ED6280" w:rsidP="00ED6280">
      <w:pPr>
        <w:tabs>
          <w:tab w:val="left" w:pos="0"/>
          <w:tab w:val="left" w:pos="540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  <w:r>
        <w:rPr>
          <w:sz w:val="20"/>
          <w:szCs w:val="20"/>
        </w:rPr>
        <w:t>5</w:t>
      </w:r>
      <w:r w:rsidRPr="00A911F2">
        <w:rPr>
          <w:sz w:val="20"/>
          <w:szCs w:val="20"/>
        </w:rPr>
        <w:t xml:space="preserve">. </w:t>
      </w:r>
      <w:r w:rsidRPr="00A911F2">
        <w:rPr>
          <w:sz w:val="20"/>
          <w:szCs w:val="20"/>
        </w:rPr>
        <w:tab/>
        <w:t>Wie hoch ist die Ausbildungsvergütung in den einzelnen Ausbildungsjahren?</w:t>
      </w:r>
      <w:r>
        <w:rPr>
          <w:sz w:val="20"/>
          <w:szCs w:val="20"/>
        </w:rPr>
        <w:t xml:space="preserve"> (Zahlen nennen!) *</w:t>
      </w:r>
    </w:p>
    <w:p w:rsidR="00ED6280" w:rsidRPr="00A911F2" w:rsidRDefault="00ED6280" w:rsidP="00ED6280">
      <w:pPr>
        <w:tabs>
          <w:tab w:val="left" w:pos="0"/>
          <w:tab w:val="left" w:pos="1152"/>
          <w:tab w:val="left" w:pos="2304"/>
          <w:tab w:val="left" w:pos="5184"/>
          <w:tab w:val="left" w:pos="5904"/>
          <w:tab w:val="left" w:pos="8928"/>
        </w:tabs>
        <w:rPr>
          <w:sz w:val="20"/>
          <w:szCs w:val="20"/>
        </w:rPr>
      </w:pPr>
      <w:r w:rsidRPr="00A911F2">
        <w:rPr>
          <w:sz w:val="20"/>
          <w:szCs w:val="20"/>
        </w:rPr>
        <w:tab/>
      </w:r>
      <w:r w:rsidRPr="00A911F2">
        <w:rPr>
          <w:sz w:val="20"/>
          <w:szCs w:val="20"/>
          <w:u w:val="single"/>
        </w:rPr>
        <w:t>bis zum 18. Lebensjahr</w:t>
      </w:r>
      <w:r w:rsidRPr="00A911F2">
        <w:rPr>
          <w:sz w:val="20"/>
          <w:szCs w:val="20"/>
        </w:rPr>
        <w:tab/>
      </w:r>
      <w:r w:rsidRPr="00A911F2">
        <w:rPr>
          <w:sz w:val="20"/>
          <w:szCs w:val="20"/>
          <w:u w:val="single"/>
        </w:rPr>
        <w:t>ab dem 18. Lebensjahr</w:t>
      </w:r>
    </w:p>
    <w:p w:rsidR="00ED6280" w:rsidRPr="00A911F2" w:rsidRDefault="00ED6280" w:rsidP="00ED6280">
      <w:pPr>
        <w:tabs>
          <w:tab w:val="left" w:pos="0"/>
          <w:tab w:val="left" w:pos="1152"/>
          <w:tab w:val="left" w:pos="2304"/>
          <w:tab w:val="left" w:pos="3420"/>
          <w:tab w:val="left" w:pos="5184"/>
          <w:tab w:val="left" w:pos="5904"/>
          <w:tab w:val="left" w:pos="7740"/>
          <w:tab w:val="left" w:pos="8928"/>
        </w:tabs>
        <w:rPr>
          <w:sz w:val="20"/>
          <w:szCs w:val="20"/>
        </w:rPr>
      </w:pPr>
      <w:r w:rsidRPr="00A911F2">
        <w:rPr>
          <w:sz w:val="20"/>
          <w:szCs w:val="20"/>
        </w:rPr>
        <w:tab/>
      </w:r>
      <w:r>
        <w:rPr>
          <w:sz w:val="20"/>
          <w:szCs w:val="20"/>
        </w:rPr>
        <w:t>1. Jahr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Euro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</w:t>
      </w:r>
      <w:proofErr w:type="spellStart"/>
      <w:r w:rsidRPr="00A911F2">
        <w:rPr>
          <w:sz w:val="20"/>
          <w:szCs w:val="20"/>
        </w:rPr>
        <w:t>Euro</w:t>
      </w:r>
      <w:proofErr w:type="spellEnd"/>
    </w:p>
    <w:p w:rsidR="00ED6280" w:rsidRPr="00A911F2" w:rsidRDefault="00ED6280" w:rsidP="00ED6280">
      <w:pPr>
        <w:tabs>
          <w:tab w:val="left" w:pos="0"/>
          <w:tab w:val="left" w:pos="1152"/>
          <w:tab w:val="left" w:pos="2304"/>
          <w:tab w:val="left" w:pos="3420"/>
          <w:tab w:val="left" w:pos="5184"/>
          <w:tab w:val="left" w:pos="5904"/>
          <w:tab w:val="left" w:pos="8928"/>
        </w:tabs>
        <w:rPr>
          <w:sz w:val="20"/>
          <w:szCs w:val="20"/>
        </w:rPr>
      </w:pPr>
      <w:r w:rsidRPr="00A911F2">
        <w:rPr>
          <w:sz w:val="20"/>
          <w:szCs w:val="20"/>
        </w:rPr>
        <w:tab/>
        <w:t>2. Jahr</w:t>
      </w:r>
      <w:r w:rsidRPr="00A911F2">
        <w:rPr>
          <w:sz w:val="20"/>
          <w:szCs w:val="20"/>
        </w:rPr>
        <w:tab/>
      </w:r>
      <w:r w:rsidRPr="00A911F2">
        <w:rPr>
          <w:sz w:val="20"/>
          <w:szCs w:val="20"/>
        </w:rPr>
        <w:tab/>
        <w:t>Euro</w:t>
      </w:r>
      <w:r w:rsidRPr="00A911F2">
        <w:rPr>
          <w:sz w:val="20"/>
          <w:szCs w:val="20"/>
        </w:rPr>
        <w:tab/>
        <w:t xml:space="preserve">                            </w:t>
      </w:r>
      <w:proofErr w:type="spellStart"/>
      <w:r w:rsidRPr="00A911F2">
        <w:rPr>
          <w:sz w:val="20"/>
          <w:szCs w:val="20"/>
        </w:rPr>
        <w:t>Euro</w:t>
      </w:r>
      <w:proofErr w:type="spellEnd"/>
    </w:p>
    <w:p w:rsidR="00ED6280" w:rsidRPr="00A911F2" w:rsidRDefault="00ED6280" w:rsidP="00ED6280">
      <w:pPr>
        <w:tabs>
          <w:tab w:val="left" w:pos="0"/>
          <w:tab w:val="left" w:pos="1152"/>
          <w:tab w:val="left" w:pos="2304"/>
          <w:tab w:val="left" w:pos="3420"/>
          <w:tab w:val="left" w:pos="5184"/>
          <w:tab w:val="left" w:pos="5904"/>
          <w:tab w:val="left" w:pos="8928"/>
        </w:tabs>
        <w:rPr>
          <w:sz w:val="20"/>
          <w:szCs w:val="20"/>
        </w:rPr>
      </w:pPr>
      <w:r w:rsidRPr="00A911F2">
        <w:rPr>
          <w:sz w:val="20"/>
          <w:szCs w:val="20"/>
        </w:rPr>
        <w:tab/>
        <w:t>3. Jahr</w:t>
      </w:r>
      <w:r w:rsidRPr="00A911F2">
        <w:rPr>
          <w:sz w:val="20"/>
          <w:szCs w:val="20"/>
        </w:rPr>
        <w:tab/>
      </w:r>
      <w:r w:rsidRPr="00A911F2">
        <w:rPr>
          <w:sz w:val="20"/>
          <w:szCs w:val="20"/>
        </w:rPr>
        <w:tab/>
        <w:t>Euro</w:t>
      </w:r>
      <w:r w:rsidRPr="00A911F2">
        <w:rPr>
          <w:sz w:val="20"/>
          <w:szCs w:val="20"/>
        </w:rPr>
        <w:tab/>
        <w:t xml:space="preserve">                            </w:t>
      </w:r>
      <w:proofErr w:type="spellStart"/>
      <w:r w:rsidRPr="00A911F2">
        <w:rPr>
          <w:sz w:val="20"/>
          <w:szCs w:val="20"/>
        </w:rPr>
        <w:t>Euro</w:t>
      </w:r>
      <w:proofErr w:type="spellEnd"/>
    </w:p>
    <w:p w:rsidR="00ED6280" w:rsidRPr="00A911F2" w:rsidRDefault="00ED6280" w:rsidP="00ED6280">
      <w:pPr>
        <w:tabs>
          <w:tab w:val="left" w:pos="54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</w:p>
    <w:p w:rsidR="00ED6280" w:rsidRDefault="00ED6280" w:rsidP="00ED6280">
      <w:pPr>
        <w:numPr>
          <w:ilvl w:val="0"/>
          <w:numId w:val="28"/>
        </w:num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Obergrenze für eine Bewerbung in diesem Betrieb bezüglich </w:t>
      </w:r>
    </w:p>
    <w:p w:rsidR="00ED6280" w:rsidRDefault="00ED6280" w:rsidP="00ED6280">
      <w:pPr>
        <w:ind w:left="720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6"/>
        <w:gridCol w:w="3066"/>
        <w:gridCol w:w="3037"/>
      </w:tblGrid>
      <w:tr w:rsidR="00ED6280" w:rsidRPr="00B928EE" w:rsidTr="00013C5F">
        <w:trPr>
          <w:trHeight w:val="458"/>
        </w:trPr>
        <w:tc>
          <w:tcPr>
            <w:tcW w:w="3136" w:type="dxa"/>
            <w:shd w:val="clear" w:color="auto" w:fill="D9D9D9"/>
            <w:vAlign w:val="center"/>
          </w:tcPr>
          <w:p w:rsidR="00ED6280" w:rsidRPr="00B928EE" w:rsidRDefault="00ED6280" w:rsidP="00013C5F">
            <w:pPr>
              <w:rPr>
                <w:b/>
                <w:sz w:val="20"/>
              </w:rPr>
            </w:pPr>
            <w:r w:rsidRPr="00B928EE">
              <w:rPr>
                <w:b/>
                <w:sz w:val="20"/>
              </w:rPr>
              <w:t>Zeugnisdaten</w:t>
            </w:r>
          </w:p>
        </w:tc>
        <w:tc>
          <w:tcPr>
            <w:tcW w:w="3066" w:type="dxa"/>
            <w:shd w:val="clear" w:color="auto" w:fill="D9D9D9"/>
            <w:vAlign w:val="center"/>
          </w:tcPr>
          <w:p w:rsidR="00ED6280" w:rsidRPr="00B928EE" w:rsidRDefault="00ED6280" w:rsidP="00013C5F">
            <w:pPr>
              <w:rPr>
                <w:b/>
                <w:sz w:val="20"/>
              </w:rPr>
            </w:pPr>
            <w:r w:rsidRPr="00B928EE">
              <w:rPr>
                <w:b/>
                <w:sz w:val="20"/>
              </w:rPr>
              <w:t>Vorgabe des Betriebes</w:t>
            </w:r>
          </w:p>
        </w:tc>
        <w:tc>
          <w:tcPr>
            <w:tcW w:w="3037" w:type="dxa"/>
            <w:shd w:val="clear" w:color="auto" w:fill="D9D9D9"/>
            <w:vAlign w:val="center"/>
          </w:tcPr>
          <w:p w:rsidR="00ED6280" w:rsidRPr="00B928EE" w:rsidRDefault="00ED6280" w:rsidP="00013C5F">
            <w:pPr>
              <w:rPr>
                <w:b/>
                <w:sz w:val="20"/>
              </w:rPr>
            </w:pPr>
            <w:r w:rsidRPr="00B928EE">
              <w:rPr>
                <w:b/>
                <w:sz w:val="20"/>
              </w:rPr>
              <w:t>Deine letzten Daten/ Noten</w:t>
            </w:r>
          </w:p>
        </w:tc>
      </w:tr>
      <w:tr w:rsidR="00ED6280" w:rsidRPr="00B928EE" w:rsidTr="00013C5F">
        <w:tc>
          <w:tcPr>
            <w:tcW w:w="3136" w:type="dxa"/>
            <w:shd w:val="clear" w:color="auto" w:fill="D9D9D9"/>
            <w:vAlign w:val="center"/>
          </w:tcPr>
          <w:p w:rsidR="00ED6280" w:rsidRPr="00B928EE" w:rsidRDefault="00ED6280" w:rsidP="00013C5F">
            <w:pPr>
              <w:rPr>
                <w:b/>
                <w:sz w:val="20"/>
              </w:rPr>
            </w:pPr>
            <w:r w:rsidRPr="00B928EE">
              <w:rPr>
                <w:b/>
                <w:sz w:val="20"/>
              </w:rPr>
              <w:t>Unentschuldigte Fehlstunden</w:t>
            </w:r>
          </w:p>
        </w:tc>
        <w:tc>
          <w:tcPr>
            <w:tcW w:w="3066" w:type="dxa"/>
            <w:vAlign w:val="center"/>
          </w:tcPr>
          <w:p w:rsidR="00ED6280" w:rsidRPr="00B928EE" w:rsidRDefault="00ED6280" w:rsidP="00013C5F">
            <w:pPr>
              <w:jc w:val="center"/>
              <w:rPr>
                <w:sz w:val="20"/>
              </w:rPr>
            </w:pPr>
          </w:p>
          <w:p w:rsidR="00ED6280" w:rsidRPr="00B928EE" w:rsidRDefault="00ED6280" w:rsidP="00013C5F">
            <w:pPr>
              <w:jc w:val="center"/>
              <w:rPr>
                <w:sz w:val="20"/>
              </w:rPr>
            </w:pPr>
          </w:p>
        </w:tc>
        <w:tc>
          <w:tcPr>
            <w:tcW w:w="3037" w:type="dxa"/>
            <w:vAlign w:val="center"/>
          </w:tcPr>
          <w:p w:rsidR="00ED6280" w:rsidRPr="00B928EE" w:rsidRDefault="00ED6280" w:rsidP="00013C5F">
            <w:pPr>
              <w:jc w:val="center"/>
              <w:rPr>
                <w:sz w:val="20"/>
              </w:rPr>
            </w:pPr>
          </w:p>
        </w:tc>
      </w:tr>
      <w:tr w:rsidR="00ED6280" w:rsidRPr="00B928EE" w:rsidTr="00013C5F">
        <w:tc>
          <w:tcPr>
            <w:tcW w:w="3136" w:type="dxa"/>
            <w:shd w:val="clear" w:color="auto" w:fill="D9D9D9"/>
            <w:vAlign w:val="center"/>
          </w:tcPr>
          <w:p w:rsidR="00ED6280" w:rsidRPr="00B928EE" w:rsidRDefault="00ED6280" w:rsidP="00013C5F">
            <w:pPr>
              <w:rPr>
                <w:b/>
                <w:sz w:val="20"/>
              </w:rPr>
            </w:pPr>
            <w:r w:rsidRPr="00B928EE">
              <w:rPr>
                <w:b/>
                <w:sz w:val="20"/>
              </w:rPr>
              <w:t>Note im Sozialverhalten</w:t>
            </w:r>
          </w:p>
        </w:tc>
        <w:tc>
          <w:tcPr>
            <w:tcW w:w="3066" w:type="dxa"/>
            <w:vAlign w:val="center"/>
          </w:tcPr>
          <w:p w:rsidR="00ED6280" w:rsidRPr="00B928EE" w:rsidRDefault="00ED6280" w:rsidP="00013C5F">
            <w:pPr>
              <w:jc w:val="center"/>
              <w:rPr>
                <w:sz w:val="20"/>
              </w:rPr>
            </w:pPr>
          </w:p>
          <w:p w:rsidR="00ED6280" w:rsidRPr="00B928EE" w:rsidRDefault="00ED6280" w:rsidP="00013C5F">
            <w:pPr>
              <w:jc w:val="center"/>
              <w:rPr>
                <w:sz w:val="20"/>
              </w:rPr>
            </w:pPr>
          </w:p>
        </w:tc>
        <w:tc>
          <w:tcPr>
            <w:tcW w:w="3037" w:type="dxa"/>
            <w:vAlign w:val="center"/>
          </w:tcPr>
          <w:p w:rsidR="00ED6280" w:rsidRPr="00B928EE" w:rsidRDefault="00ED6280" w:rsidP="00013C5F">
            <w:pPr>
              <w:jc w:val="center"/>
              <w:rPr>
                <w:sz w:val="20"/>
              </w:rPr>
            </w:pPr>
          </w:p>
        </w:tc>
      </w:tr>
      <w:tr w:rsidR="00ED6280" w:rsidRPr="00B928EE" w:rsidTr="00013C5F">
        <w:tc>
          <w:tcPr>
            <w:tcW w:w="3136" w:type="dxa"/>
            <w:shd w:val="clear" w:color="auto" w:fill="D9D9D9"/>
            <w:vAlign w:val="center"/>
          </w:tcPr>
          <w:p w:rsidR="00ED6280" w:rsidRPr="00B928EE" w:rsidRDefault="00ED6280" w:rsidP="00013C5F">
            <w:pPr>
              <w:rPr>
                <w:b/>
                <w:sz w:val="20"/>
              </w:rPr>
            </w:pPr>
            <w:r w:rsidRPr="00B928EE">
              <w:rPr>
                <w:b/>
                <w:sz w:val="20"/>
              </w:rPr>
              <w:t>Note im Arbeitsverhalten</w:t>
            </w:r>
          </w:p>
        </w:tc>
        <w:tc>
          <w:tcPr>
            <w:tcW w:w="3066" w:type="dxa"/>
            <w:vAlign w:val="center"/>
          </w:tcPr>
          <w:p w:rsidR="00ED6280" w:rsidRPr="00B928EE" w:rsidRDefault="00ED6280" w:rsidP="00013C5F">
            <w:pPr>
              <w:jc w:val="center"/>
              <w:rPr>
                <w:sz w:val="20"/>
              </w:rPr>
            </w:pPr>
          </w:p>
          <w:p w:rsidR="00ED6280" w:rsidRPr="00B928EE" w:rsidRDefault="00ED6280" w:rsidP="00013C5F">
            <w:pPr>
              <w:jc w:val="center"/>
              <w:rPr>
                <w:sz w:val="20"/>
              </w:rPr>
            </w:pPr>
          </w:p>
        </w:tc>
        <w:tc>
          <w:tcPr>
            <w:tcW w:w="3037" w:type="dxa"/>
            <w:vAlign w:val="center"/>
          </w:tcPr>
          <w:p w:rsidR="00ED6280" w:rsidRPr="00B928EE" w:rsidRDefault="00ED6280" w:rsidP="00013C5F">
            <w:pPr>
              <w:jc w:val="center"/>
              <w:rPr>
                <w:sz w:val="20"/>
              </w:rPr>
            </w:pPr>
          </w:p>
        </w:tc>
      </w:tr>
    </w:tbl>
    <w:p w:rsidR="00ED6280" w:rsidRDefault="00ED6280" w:rsidP="00ED6280"/>
    <w:p w:rsidR="00ED6280" w:rsidRPr="0076288C" w:rsidRDefault="00ED6280" w:rsidP="00ED6280">
      <w:pPr>
        <w:rPr>
          <w:sz w:val="20"/>
          <w:szCs w:val="20"/>
        </w:rPr>
      </w:pPr>
      <w:r w:rsidRPr="00206F3E">
        <w:rPr>
          <w:b/>
          <w:sz w:val="20"/>
          <w:szCs w:val="20"/>
          <w:u w:val="single"/>
        </w:rPr>
        <w:t>BEANTWORTE:</w:t>
      </w:r>
      <w:r>
        <w:rPr>
          <w:b/>
          <w:sz w:val="20"/>
          <w:szCs w:val="20"/>
        </w:rPr>
        <w:t xml:space="preserve">     Ich schlussfolgere daraus, dass ich…    </w:t>
      </w:r>
      <w:r>
        <w:rPr>
          <w:sz w:val="20"/>
          <w:szCs w:val="20"/>
        </w:rPr>
        <w:t>(Zutreffendes ankreuzen!)</w:t>
      </w:r>
    </w:p>
    <w:p w:rsidR="00ED6280" w:rsidRPr="00876506" w:rsidRDefault="00ED6280" w:rsidP="00ED6280">
      <w:pPr>
        <w:ind w:left="360"/>
        <w:rPr>
          <w:b/>
          <w:sz w:val="20"/>
          <w:szCs w:val="20"/>
        </w:rPr>
      </w:pPr>
    </w:p>
    <w:tbl>
      <w:tblPr>
        <w:tblW w:w="9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8"/>
        <w:gridCol w:w="8542"/>
      </w:tblGrid>
      <w:tr w:rsidR="00ED6280" w:rsidRPr="00A911F2" w:rsidTr="00013C5F">
        <w:trPr>
          <w:trHeight w:val="132"/>
        </w:trPr>
        <w:tc>
          <w:tcPr>
            <w:tcW w:w="618" w:type="dxa"/>
            <w:vAlign w:val="center"/>
          </w:tcPr>
          <w:p w:rsidR="00ED6280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  <w:tc>
          <w:tcPr>
            <w:tcW w:w="8542" w:type="dxa"/>
            <w:vAlign w:val="center"/>
          </w:tcPr>
          <w:p w:rsidR="00ED6280" w:rsidRPr="00A911F2" w:rsidRDefault="00ED6280" w:rsidP="00013C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…in diesen Punkten die Vorgaben für eine Bewerbung in diesem Betrieb erfülle.</w:t>
            </w:r>
          </w:p>
        </w:tc>
      </w:tr>
      <w:tr w:rsidR="00ED6280" w:rsidRPr="00A911F2" w:rsidTr="00013C5F">
        <w:trPr>
          <w:trHeight w:val="132"/>
        </w:trPr>
        <w:tc>
          <w:tcPr>
            <w:tcW w:w="618" w:type="dxa"/>
            <w:vAlign w:val="center"/>
          </w:tcPr>
          <w:p w:rsidR="00ED6280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  <w:tc>
          <w:tcPr>
            <w:tcW w:w="8542" w:type="dxa"/>
            <w:vAlign w:val="center"/>
          </w:tcPr>
          <w:p w:rsidR="00ED6280" w:rsidRDefault="00ED6280" w:rsidP="00013C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…Probleme hätte, in diesem Betrieb für eine Ausbildung genommen zu werden.</w:t>
            </w:r>
          </w:p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Default="00ED6280" w:rsidP="00ED6280">
      <w:pPr>
        <w:rPr>
          <w:sz w:val="20"/>
          <w:szCs w:val="20"/>
        </w:rPr>
      </w:pPr>
    </w:p>
    <w:p w:rsidR="00ED6280" w:rsidRDefault="00ED6280" w:rsidP="00ED6280">
      <w:pPr>
        <w:rPr>
          <w:b/>
          <w:sz w:val="20"/>
          <w:szCs w:val="20"/>
        </w:rPr>
      </w:pPr>
      <w:r w:rsidRPr="00206F3E">
        <w:rPr>
          <w:b/>
          <w:sz w:val="20"/>
          <w:szCs w:val="20"/>
          <w:u w:val="single"/>
        </w:rPr>
        <w:t>BEANTWORTE:</w:t>
      </w:r>
      <w:r>
        <w:rPr>
          <w:b/>
          <w:sz w:val="20"/>
          <w:szCs w:val="20"/>
        </w:rPr>
        <w:t xml:space="preserve">    So werde ich versuchen, betriebliche Vorgaben zu erfüllen:</w:t>
      </w:r>
    </w:p>
    <w:p w:rsidR="00ED6280" w:rsidRDefault="00ED6280" w:rsidP="00ED6280">
      <w:pPr>
        <w:rPr>
          <w:sz w:val="20"/>
          <w:szCs w:val="20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5"/>
      </w:tblGrid>
      <w:tr w:rsidR="00ED6280" w:rsidTr="00013C5F">
        <w:trPr>
          <w:trHeight w:val="331"/>
        </w:trPr>
        <w:tc>
          <w:tcPr>
            <w:tcW w:w="9145" w:type="dxa"/>
          </w:tcPr>
          <w:p w:rsidR="00ED6280" w:rsidRDefault="00ED6280" w:rsidP="00013C5F"/>
          <w:p w:rsidR="00ED6280" w:rsidRDefault="00ED6280" w:rsidP="00013C5F"/>
          <w:p w:rsidR="00ED6280" w:rsidRDefault="00ED6280" w:rsidP="00013C5F"/>
          <w:p w:rsidR="00ED6280" w:rsidRDefault="00ED6280" w:rsidP="00013C5F"/>
          <w:p w:rsidR="00ED6280" w:rsidRDefault="00ED6280" w:rsidP="00013C5F"/>
        </w:tc>
      </w:tr>
    </w:tbl>
    <w:p w:rsidR="00ED6280" w:rsidRPr="00DC49AD" w:rsidRDefault="00ED6280" w:rsidP="00ED6280">
      <w:pPr>
        <w:rPr>
          <w:sz w:val="20"/>
          <w:szCs w:val="20"/>
        </w:rPr>
      </w:pPr>
      <w:r>
        <w:br w:type="page"/>
      </w:r>
      <w:r>
        <w:rPr>
          <w:sz w:val="20"/>
          <w:szCs w:val="20"/>
        </w:rPr>
        <w:lastRenderedPageBreak/>
        <w:t>7</w:t>
      </w:r>
      <w:r w:rsidRPr="00DC49AD">
        <w:rPr>
          <w:sz w:val="20"/>
          <w:szCs w:val="20"/>
        </w:rPr>
        <w:t>.</w:t>
      </w:r>
    </w:p>
    <w:tbl>
      <w:tblPr>
        <w:tblW w:w="9322" w:type="dxa"/>
        <w:tblInd w:w="540" w:type="dxa"/>
        <w:tblLayout w:type="fixed"/>
        <w:tblLook w:val="0000" w:firstRow="0" w:lastRow="0" w:firstColumn="0" w:lastColumn="0" w:noHBand="0" w:noVBand="0"/>
      </w:tblPr>
      <w:tblGrid>
        <w:gridCol w:w="3305"/>
        <w:gridCol w:w="55"/>
        <w:gridCol w:w="2178"/>
        <w:gridCol w:w="1867"/>
        <w:gridCol w:w="25"/>
        <w:gridCol w:w="1842"/>
        <w:gridCol w:w="50"/>
      </w:tblGrid>
      <w:tr w:rsidR="00ED6280" w:rsidRPr="00DD1E79" w:rsidTr="00013C5F">
        <w:trPr>
          <w:trHeight w:val="298"/>
        </w:trPr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D6280" w:rsidRDefault="00ED6280" w:rsidP="00013C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Wichtige </w:t>
            </w:r>
            <w:r w:rsidRPr="00DD1E79">
              <w:rPr>
                <w:b/>
                <w:sz w:val="20"/>
                <w:szCs w:val="20"/>
              </w:rPr>
              <w:t>Schulfächer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D6280" w:rsidRPr="00DD1E79" w:rsidRDefault="00ED6280" w:rsidP="00013C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zum Beruf *</w:t>
            </w:r>
          </w:p>
        </w:tc>
        <w:tc>
          <w:tcPr>
            <w:tcW w:w="223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ED6280" w:rsidRPr="00DD1E79" w:rsidRDefault="00ED6280" w:rsidP="00013C5F">
            <w:pPr>
              <w:rPr>
                <w:b/>
                <w:sz w:val="20"/>
                <w:szCs w:val="20"/>
              </w:rPr>
            </w:pPr>
            <w:r w:rsidRPr="00DD1E79">
              <w:rPr>
                <w:b/>
                <w:sz w:val="20"/>
                <w:szCs w:val="20"/>
              </w:rPr>
              <w:t xml:space="preserve">meine </w:t>
            </w:r>
            <w:r>
              <w:rPr>
                <w:b/>
                <w:sz w:val="20"/>
                <w:szCs w:val="20"/>
              </w:rPr>
              <w:t xml:space="preserve">letzte Note in diesem Fach 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ED6280" w:rsidRDefault="00ED6280" w:rsidP="00013C5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Benötigte Note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D6280" w:rsidRPr="00DD1E79" w:rsidRDefault="00ED6280" w:rsidP="00013C5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Hast Du die Note erreicht?</w:t>
            </w:r>
          </w:p>
        </w:tc>
      </w:tr>
      <w:tr w:rsidR="00ED6280" w:rsidRPr="00DD1E79" w:rsidTr="00013C5F">
        <w:trPr>
          <w:gridAfter w:val="1"/>
          <w:wAfter w:w="50" w:type="dxa"/>
          <w:trHeight w:val="204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D6280" w:rsidRPr="00DD1E79" w:rsidRDefault="00ED6280" w:rsidP="00013C5F">
            <w:pPr>
              <w:rPr>
                <w:b/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6280" w:rsidRPr="00DD1E79" w:rsidRDefault="00ED6280" w:rsidP="00013C5F">
            <w:pPr>
              <w:rPr>
                <w:b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6280" w:rsidRPr="00962272" w:rsidRDefault="00ED6280" w:rsidP="00013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80" w:rsidRPr="00962272" w:rsidRDefault="00ED6280" w:rsidP="00013C5F">
            <w:pPr>
              <w:jc w:val="center"/>
              <w:rPr>
                <w:sz w:val="20"/>
                <w:szCs w:val="20"/>
              </w:rPr>
            </w:pPr>
          </w:p>
        </w:tc>
      </w:tr>
      <w:tr w:rsidR="00ED6280" w:rsidRPr="00DD1E79" w:rsidTr="00013C5F">
        <w:trPr>
          <w:gridAfter w:val="1"/>
          <w:wAfter w:w="50" w:type="dxa"/>
          <w:trHeight w:val="279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D6280" w:rsidRPr="00DD1E79" w:rsidRDefault="00ED6280" w:rsidP="00013C5F">
            <w:pPr>
              <w:rPr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6280" w:rsidRPr="00DD1E79" w:rsidRDefault="00ED6280" w:rsidP="00013C5F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6280" w:rsidRPr="00962272" w:rsidRDefault="00ED6280" w:rsidP="00013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80" w:rsidRPr="00962272" w:rsidRDefault="00ED6280" w:rsidP="00013C5F">
            <w:pPr>
              <w:jc w:val="center"/>
              <w:rPr>
                <w:sz w:val="20"/>
                <w:szCs w:val="20"/>
              </w:rPr>
            </w:pPr>
          </w:p>
        </w:tc>
      </w:tr>
      <w:tr w:rsidR="00ED6280" w:rsidRPr="0099518C" w:rsidTr="00013C5F">
        <w:trPr>
          <w:gridAfter w:val="1"/>
          <w:wAfter w:w="50" w:type="dxa"/>
          <w:trHeight w:val="164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D6280" w:rsidRPr="0099518C" w:rsidRDefault="00ED6280" w:rsidP="00013C5F">
            <w:pPr>
              <w:rPr>
                <w:b/>
                <w:sz w:val="20"/>
                <w:szCs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ED6280" w:rsidRPr="0099518C" w:rsidRDefault="00ED6280" w:rsidP="00013C5F">
            <w:pPr>
              <w:rPr>
                <w:b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6280" w:rsidRPr="00962272" w:rsidRDefault="00ED6280" w:rsidP="00013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280" w:rsidRPr="00962272" w:rsidRDefault="00ED6280" w:rsidP="00013C5F">
            <w:pPr>
              <w:jc w:val="center"/>
              <w:rPr>
                <w:sz w:val="20"/>
                <w:szCs w:val="20"/>
              </w:rPr>
            </w:pPr>
          </w:p>
        </w:tc>
      </w:tr>
    </w:tbl>
    <w:p w:rsidR="00ED6280" w:rsidRDefault="00ED6280" w:rsidP="00ED6280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(Wirtschaftskunde = </w:t>
      </w:r>
      <w:proofErr w:type="spellStart"/>
      <w:r>
        <w:rPr>
          <w:sz w:val="20"/>
          <w:szCs w:val="20"/>
        </w:rPr>
        <w:t>PoWi</w:t>
      </w:r>
      <w:proofErr w:type="spellEnd"/>
      <w:r>
        <w:rPr>
          <w:sz w:val="20"/>
          <w:szCs w:val="20"/>
        </w:rPr>
        <w:t>)</w:t>
      </w:r>
    </w:p>
    <w:p w:rsidR="00ED6280" w:rsidRDefault="00ED6280" w:rsidP="00ED6280">
      <w:pPr>
        <w:ind w:firstLine="708"/>
        <w:rPr>
          <w:sz w:val="20"/>
          <w:szCs w:val="20"/>
        </w:rPr>
      </w:pPr>
    </w:p>
    <w:p w:rsidR="00ED6280" w:rsidRDefault="00ED6280" w:rsidP="00ED6280">
      <w:pPr>
        <w:rPr>
          <w:sz w:val="20"/>
          <w:szCs w:val="20"/>
        </w:rPr>
      </w:pPr>
      <w:r w:rsidRPr="00816396">
        <w:rPr>
          <w:b/>
          <w:sz w:val="20"/>
          <w:szCs w:val="20"/>
        </w:rPr>
        <w:t>Erfülle ich die Anforderungen von den Fächern und Noten her?</w:t>
      </w:r>
      <w:r>
        <w:rPr>
          <w:sz w:val="20"/>
          <w:szCs w:val="20"/>
        </w:rPr>
        <w:tab/>
        <w:t>JA/ NEIN/ TEILWEISE</w:t>
      </w:r>
    </w:p>
    <w:p w:rsidR="00ED6280" w:rsidRPr="00A911F2" w:rsidRDefault="00ED6280" w:rsidP="00ED6280"/>
    <w:p w:rsidR="00ED6280" w:rsidRDefault="00ED6280" w:rsidP="00ED6280">
      <w:pPr>
        <w:tabs>
          <w:tab w:val="left" w:pos="0"/>
          <w:tab w:val="left" w:pos="540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  <w:r>
        <w:rPr>
          <w:sz w:val="20"/>
          <w:szCs w:val="20"/>
        </w:rPr>
        <w:t xml:space="preserve">8. Wie hoch ist das ungefähre </w:t>
      </w:r>
      <w:r w:rsidRPr="00445980">
        <w:rPr>
          <w:b/>
          <w:sz w:val="20"/>
          <w:szCs w:val="20"/>
        </w:rPr>
        <w:t>Einstiegsgehalt</w:t>
      </w:r>
      <w:r>
        <w:rPr>
          <w:sz w:val="20"/>
          <w:szCs w:val="20"/>
        </w:rPr>
        <w:t xml:space="preserve"> in diesem Beruf? * (Bitte eine Zahl nennen!)</w:t>
      </w:r>
    </w:p>
    <w:p w:rsidR="00ED6280" w:rsidRPr="00A911F2" w:rsidRDefault="00ED6280" w:rsidP="00ED6280">
      <w:pPr>
        <w:tabs>
          <w:tab w:val="left" w:pos="0"/>
          <w:tab w:val="left" w:pos="540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360"/>
        <w:rPr>
          <w:sz w:val="20"/>
          <w:szCs w:val="20"/>
        </w:rPr>
      </w:pPr>
    </w:p>
    <w:p w:rsidR="00ED6280" w:rsidRPr="00A911F2" w:rsidRDefault="00ED6280" w:rsidP="00ED6280">
      <w:pPr>
        <w:tabs>
          <w:tab w:val="left" w:pos="0"/>
          <w:tab w:val="left" w:pos="288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RPr="00A911F2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  <w:tr w:rsidR="00ED6280" w:rsidRPr="00A911F2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Default="00ED6280" w:rsidP="00ED6280">
      <w:pPr>
        <w:tabs>
          <w:tab w:val="left" w:pos="540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  <w:r>
        <w:rPr>
          <w:sz w:val="20"/>
          <w:szCs w:val="20"/>
        </w:rPr>
        <w:t>9. Wie lange dauert die Ausbildung? *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________________________</w:t>
      </w:r>
    </w:p>
    <w:p w:rsidR="00ED6280" w:rsidRPr="00A911F2" w:rsidRDefault="00ED6280" w:rsidP="00ED6280">
      <w:pPr>
        <w:tabs>
          <w:tab w:val="left" w:pos="0"/>
          <w:tab w:val="left" w:pos="540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360"/>
        <w:rPr>
          <w:sz w:val="20"/>
          <w:szCs w:val="20"/>
        </w:rPr>
      </w:pPr>
    </w:p>
    <w:p w:rsidR="00ED6280" w:rsidRDefault="00ED6280" w:rsidP="00ED6280">
      <w:pPr>
        <w:tabs>
          <w:tab w:val="left" w:pos="0"/>
          <w:tab w:val="left" w:pos="288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     Nenne die Berufsbezeichnung nach einer 2-jährigen Ausbildung – falls es diese gibt!</w:t>
      </w:r>
    </w:p>
    <w:p w:rsidR="00ED6280" w:rsidRDefault="00ED6280" w:rsidP="00ED6280">
      <w:pPr>
        <w:tabs>
          <w:tab w:val="left" w:pos="0"/>
          <w:tab w:val="left" w:pos="288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</w:p>
    <w:p w:rsidR="00ED6280" w:rsidRPr="00A911F2" w:rsidRDefault="00ED6280" w:rsidP="00ED6280">
      <w:pPr>
        <w:tabs>
          <w:tab w:val="left" w:pos="0"/>
          <w:tab w:val="left" w:pos="288"/>
          <w:tab w:val="left" w:pos="86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0"/>
          <w:szCs w:val="20"/>
        </w:rPr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RPr="00A911F2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Pr="00A911F2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u w:val="single"/>
        </w:rPr>
      </w:pPr>
    </w:p>
    <w:p w:rsidR="00ED6280" w:rsidRPr="00900A36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u w:val="single"/>
        </w:rPr>
      </w:pPr>
      <w:r>
        <w:rPr>
          <w:sz w:val="20"/>
          <w:szCs w:val="20"/>
        </w:rPr>
        <w:t>10</w:t>
      </w:r>
      <w:r w:rsidRPr="00B804B4">
        <w:rPr>
          <w:sz w:val="20"/>
          <w:szCs w:val="20"/>
        </w:rPr>
        <w:t xml:space="preserve">. Welche besonderen </w:t>
      </w:r>
      <w:r w:rsidRPr="00AF3B28">
        <w:rPr>
          <w:b/>
          <w:sz w:val="20"/>
          <w:szCs w:val="20"/>
        </w:rPr>
        <w:t>Gefährdungen</w:t>
      </w:r>
      <w:r w:rsidRPr="00B804B4">
        <w:rPr>
          <w:sz w:val="20"/>
          <w:szCs w:val="20"/>
        </w:rPr>
        <w:t xml:space="preserve"> sind am beschriebenen Arbeitsplatz zu beachten?  </w:t>
      </w:r>
      <w:r>
        <w:rPr>
          <w:sz w:val="20"/>
          <w:szCs w:val="20"/>
        </w:rPr>
        <w:t>Gehe auch auf typische Berufskrankheiten ein und jahrelange Belastungen, die Probleme erzeugen können wie Rückenprobleme und Augenbelastung durch PC-Arbeit.</w:t>
      </w:r>
    </w:p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720" w:hanging="720"/>
        <w:jc w:val="both"/>
        <w:rPr>
          <w:i/>
          <w:iCs/>
        </w:rPr>
      </w:pPr>
    </w:p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720" w:hanging="720"/>
        <w:jc w:val="both"/>
        <w:rPr>
          <w:i/>
          <w:iCs/>
        </w:rPr>
      </w:pPr>
      <w:r>
        <w:rPr>
          <w:i/>
          <w:iCs/>
        </w:rPr>
        <w:t xml:space="preserve"> </w:t>
      </w: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</w:tc>
      </w:tr>
    </w:tbl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720" w:hanging="720"/>
        <w:jc w:val="both"/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</w:tc>
      </w:tr>
    </w:tbl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  <w:szCs w:val="20"/>
        </w:rPr>
      </w:pPr>
    </w:p>
    <w:p w:rsidR="00ED6280" w:rsidRPr="00722507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</w:pPr>
      <w:r>
        <w:rPr>
          <w:sz w:val="20"/>
          <w:szCs w:val="20"/>
        </w:rPr>
        <w:t>11</w:t>
      </w:r>
      <w:r w:rsidRPr="00B804B4">
        <w:rPr>
          <w:sz w:val="20"/>
          <w:szCs w:val="20"/>
        </w:rPr>
        <w:t xml:space="preserve">. Mit welchen Maschinen, Werkzeugen und Hilfsmitteln wird häufig gearbeitet? </w:t>
      </w:r>
    </w:p>
    <w:p w:rsidR="00ED6280" w:rsidRDefault="00ED6280" w:rsidP="00ED6280">
      <w:pPr>
        <w:tabs>
          <w:tab w:val="left" w:pos="0"/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360" w:hanging="720"/>
        <w:jc w:val="both"/>
      </w:pPr>
    </w:p>
    <w:p w:rsidR="00ED6280" w:rsidRDefault="00ED6280" w:rsidP="00ED6280">
      <w:pPr>
        <w:tabs>
          <w:tab w:val="left" w:pos="0"/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720" w:hanging="720"/>
        <w:jc w:val="both"/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</w:tc>
      </w:tr>
    </w:tbl>
    <w:p w:rsidR="00ED6280" w:rsidRDefault="00ED6280" w:rsidP="00ED6280">
      <w:pPr>
        <w:tabs>
          <w:tab w:val="left" w:pos="0"/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720" w:hanging="720"/>
        <w:jc w:val="both"/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</w:tc>
      </w:tr>
    </w:tbl>
    <w:p w:rsidR="00ED6280" w:rsidRDefault="00ED6280" w:rsidP="00ED6280">
      <w:pPr>
        <w:tabs>
          <w:tab w:val="left" w:pos="0"/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720" w:hanging="720"/>
        <w:jc w:val="both"/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</w:tc>
      </w:tr>
    </w:tbl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  <w:szCs w:val="20"/>
        </w:rPr>
      </w:pPr>
    </w:p>
    <w:p w:rsidR="00ED6280" w:rsidRPr="00B804B4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  <w:szCs w:val="20"/>
        </w:rPr>
      </w:pPr>
      <w:r>
        <w:rPr>
          <w:sz w:val="20"/>
          <w:szCs w:val="20"/>
        </w:rPr>
        <w:t>12</w:t>
      </w:r>
      <w:r w:rsidRPr="00B804B4">
        <w:rPr>
          <w:sz w:val="20"/>
          <w:szCs w:val="20"/>
        </w:rPr>
        <w:t>. Mit welchen Gegenständen wird gearbeitet bzw. welches Material wird verarbeitet? Welche Personen sind das Ziel von Dienstleistungen?</w:t>
      </w:r>
    </w:p>
    <w:p w:rsidR="00ED6280" w:rsidRPr="00B804B4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  <w:szCs w:val="20"/>
        </w:rPr>
      </w:pPr>
    </w:p>
    <w:p w:rsidR="00ED6280" w:rsidRPr="00B804B4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  <w:szCs w:val="20"/>
        </w:rPr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RPr="00B804B4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Pr="00B804B4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Pr="00B804B4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  <w:szCs w:val="20"/>
        </w:rPr>
      </w:pPr>
    </w:p>
    <w:tbl>
      <w:tblPr>
        <w:tblW w:w="8709" w:type="dxa"/>
        <w:tblInd w:w="54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ED6280" w:rsidRPr="00B804B4" w:rsidTr="00013C5F">
        <w:trPr>
          <w:trHeight w:val="130"/>
        </w:trPr>
        <w:tc>
          <w:tcPr>
            <w:tcW w:w="8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6280" w:rsidRPr="00B804B4" w:rsidRDefault="00ED6280" w:rsidP="00013C5F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ED6280" w:rsidRDefault="00ED6280" w:rsidP="00ED6280">
      <w:pPr>
        <w:pStyle w:val="Textkrper"/>
        <w:tabs>
          <w:tab w:val="clear" w:pos="432"/>
          <w:tab w:val="clear" w:pos="576"/>
          <w:tab w:val="left" w:pos="27360"/>
        </w:tabs>
        <w:rPr>
          <w:sz w:val="20"/>
          <w:szCs w:val="20"/>
        </w:rPr>
      </w:pPr>
    </w:p>
    <w:p w:rsidR="00ED6280" w:rsidRPr="00B804B4" w:rsidRDefault="00ED6280" w:rsidP="00ED6280">
      <w:pPr>
        <w:pStyle w:val="Textkrper"/>
        <w:tabs>
          <w:tab w:val="clear" w:pos="432"/>
          <w:tab w:val="clear" w:pos="576"/>
          <w:tab w:val="left" w:pos="27360"/>
        </w:tabs>
        <w:rPr>
          <w:sz w:val="20"/>
          <w:szCs w:val="20"/>
        </w:rPr>
      </w:pPr>
      <w:r>
        <w:rPr>
          <w:sz w:val="20"/>
          <w:szCs w:val="20"/>
        </w:rPr>
        <w:t>13</w:t>
      </w:r>
      <w:r w:rsidRPr="00B804B4">
        <w:rPr>
          <w:sz w:val="20"/>
          <w:szCs w:val="20"/>
        </w:rPr>
        <w:t>. Arbeitszeit, die für einen Arbeitnehmer in diesem Beruf typischerweise zutrifft:</w:t>
      </w:r>
    </w:p>
    <w:p w:rsidR="00ED6280" w:rsidRPr="00B804B4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  <w:szCs w:val="20"/>
        </w:rPr>
      </w:pPr>
      <w:r w:rsidRPr="00B804B4">
        <w:rPr>
          <w:sz w:val="20"/>
          <w:szCs w:val="20"/>
        </w:rPr>
        <w:tab/>
      </w:r>
    </w:p>
    <w:p w:rsidR="00ED6280" w:rsidRPr="00B804B4" w:rsidRDefault="00ED6280" w:rsidP="00ED6280">
      <w:pPr>
        <w:tabs>
          <w:tab w:val="left" w:pos="0"/>
          <w:tab w:val="left" w:pos="54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  <w:szCs w:val="20"/>
        </w:rPr>
      </w:pPr>
      <w:r w:rsidRPr="00B804B4">
        <w:rPr>
          <w:sz w:val="20"/>
          <w:szCs w:val="20"/>
        </w:rPr>
        <w:tab/>
        <w:t>von</w:t>
      </w:r>
      <w:r w:rsidRPr="00B804B4">
        <w:rPr>
          <w:sz w:val="20"/>
          <w:szCs w:val="20"/>
        </w:rPr>
        <w:tab/>
      </w:r>
      <w:r w:rsidRPr="00B804B4">
        <w:rPr>
          <w:sz w:val="20"/>
          <w:szCs w:val="20"/>
        </w:rPr>
        <w:tab/>
        <w:t>bis</w:t>
      </w:r>
      <w:r w:rsidRPr="00B804B4">
        <w:rPr>
          <w:sz w:val="20"/>
          <w:szCs w:val="20"/>
        </w:rPr>
        <w:tab/>
      </w:r>
      <w:r w:rsidRPr="00B804B4">
        <w:rPr>
          <w:sz w:val="20"/>
          <w:szCs w:val="20"/>
        </w:rPr>
        <w:tab/>
        <w:t>Uhr</w:t>
      </w:r>
    </w:p>
    <w:p w:rsidR="00ED6280" w:rsidRPr="00B47F33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</w:rPr>
      </w:pPr>
    </w:p>
    <w:p w:rsidR="00ED6280" w:rsidRPr="00B47F33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  <w:rPr>
          <w:sz w:val="20"/>
        </w:rPr>
      </w:pPr>
      <w:r>
        <w:rPr>
          <w:sz w:val="20"/>
        </w:rPr>
        <w:t>14</w:t>
      </w:r>
      <w:r w:rsidRPr="00B47F33">
        <w:rPr>
          <w:sz w:val="20"/>
        </w:rPr>
        <w:t>. Was trifft ebenfalls in diesem Beruf zu? (Zutreffendes unterstreichen!)</w:t>
      </w:r>
    </w:p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</w:pPr>
    </w:p>
    <w:p w:rsidR="00ED6280" w:rsidRDefault="00ED6280" w:rsidP="00ED6280">
      <w:pPr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</w:pPr>
      <w:r>
        <w:t xml:space="preserve">feste Arbeitszeit </w:t>
      </w:r>
    </w:p>
    <w:p w:rsidR="00ED6280" w:rsidRDefault="00ED6280" w:rsidP="00ED6280">
      <w:pPr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</w:pPr>
      <w:r>
        <w:t xml:space="preserve">gleitende Arbeitszeit  </w:t>
      </w:r>
    </w:p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390"/>
        <w:jc w:val="both"/>
        <w:rPr>
          <w:sz w:val="20"/>
          <w:szCs w:val="20"/>
        </w:rPr>
      </w:pPr>
      <w:r>
        <w:tab/>
      </w:r>
      <w:r>
        <w:rPr>
          <w:sz w:val="20"/>
          <w:szCs w:val="20"/>
        </w:rPr>
        <w:t>Der Arbeitsbeginn ist frei wählbar, liegt aber in einem Zeitraum, z. B. zwischen 8 – 10 Uhr.</w:t>
      </w:r>
    </w:p>
    <w:p w:rsidR="00ED6280" w:rsidRDefault="00ED6280" w:rsidP="00ED6280">
      <w:pPr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</w:pPr>
      <w:r>
        <w:t>Schichtarbeit</w:t>
      </w:r>
    </w:p>
    <w:p w:rsidR="00ED6280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750"/>
        <w:jc w:val="both"/>
        <w:rPr>
          <w:sz w:val="20"/>
          <w:szCs w:val="20"/>
        </w:rPr>
      </w:pPr>
      <w:r>
        <w:rPr>
          <w:sz w:val="20"/>
          <w:szCs w:val="20"/>
        </w:rPr>
        <w:t>Es gibt mehrere Zeitabschnitte im Laufe des Tages, z. B. Nachtschicht</w:t>
      </w:r>
    </w:p>
    <w:p w:rsidR="00ED6280" w:rsidRDefault="00ED6280" w:rsidP="00ED6280">
      <w:pPr>
        <w:numPr>
          <w:ilvl w:val="0"/>
          <w:numId w:val="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jc w:val="both"/>
      </w:pPr>
      <w:r>
        <w:t>Wochenendarbeit</w:t>
      </w:r>
    </w:p>
    <w:p w:rsidR="00ED6280" w:rsidRPr="00EE3C91" w:rsidRDefault="00ED6280" w:rsidP="00ED628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ind w:left="750"/>
        <w:jc w:val="both"/>
        <w:rPr>
          <w:sz w:val="20"/>
          <w:szCs w:val="20"/>
        </w:rPr>
      </w:pPr>
      <w:r>
        <w:rPr>
          <w:sz w:val="20"/>
          <w:szCs w:val="20"/>
        </w:rPr>
        <w:t>Zusätzlich möglich.</w:t>
      </w:r>
    </w:p>
    <w:p w:rsidR="00F27185" w:rsidRDefault="00494ADC" w:rsidP="00287B58">
      <w:pPr>
        <w:pStyle w:val="berschrift5"/>
      </w:pPr>
      <w:r>
        <w:rPr>
          <w:sz w:val="20"/>
          <w:szCs w:val="20"/>
        </w:rPr>
        <w:br w:type="page"/>
      </w:r>
      <w:r w:rsidR="00287B58">
        <w:lastRenderedPageBreak/>
        <w:t xml:space="preserve">Der </w:t>
      </w:r>
      <w:proofErr w:type="spellStart"/>
      <w:r w:rsidR="00287B58">
        <w:t>berufskundliche</w:t>
      </w:r>
      <w:proofErr w:type="spellEnd"/>
      <w:r w:rsidR="00287B58">
        <w:t xml:space="preserve"> Aufsatz </w:t>
      </w:r>
    </w:p>
    <w:p w:rsidR="00F27185" w:rsidRDefault="00F27185" w:rsidP="00287B58">
      <w:pPr>
        <w:pStyle w:val="berschrift5"/>
      </w:pPr>
    </w:p>
    <w:p w:rsidR="00287B58" w:rsidRPr="00F27185" w:rsidRDefault="00287B58" w:rsidP="00287B58">
      <w:pPr>
        <w:pStyle w:val="berschrift5"/>
        <w:rPr>
          <w:sz w:val="48"/>
        </w:rPr>
      </w:pPr>
      <w:r w:rsidRPr="00F27185">
        <w:rPr>
          <w:sz w:val="48"/>
        </w:rPr>
        <w:t>Beispiel</w:t>
      </w:r>
    </w:p>
    <w:p w:rsidR="00287B58" w:rsidRPr="003D7DFC" w:rsidRDefault="00287B58" w:rsidP="00287B58"/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1"/>
        <w:gridCol w:w="5715"/>
      </w:tblGrid>
      <w:tr w:rsidR="00287B58" w:rsidRPr="00B928EE" w:rsidTr="00287B58">
        <w:tc>
          <w:tcPr>
            <w:tcW w:w="3211" w:type="dxa"/>
            <w:shd w:val="clear" w:color="auto" w:fill="D9D9D9"/>
          </w:tcPr>
          <w:p w:rsidR="00287B58" w:rsidRPr="00B928EE" w:rsidRDefault="00287B58" w:rsidP="00013C5F">
            <w:pPr>
              <w:pStyle w:val="berschrift5"/>
              <w:spacing w:line="360" w:lineRule="auto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Vor- und Nachname, Klasse</w:t>
            </w:r>
          </w:p>
        </w:tc>
        <w:tc>
          <w:tcPr>
            <w:tcW w:w="5715" w:type="dxa"/>
          </w:tcPr>
          <w:p w:rsidR="00287B58" w:rsidRPr="00B928EE" w:rsidRDefault="00287B58" w:rsidP="00013C5F">
            <w:pPr>
              <w:pStyle w:val="berschrift5"/>
              <w:spacing w:line="360" w:lineRule="auto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Hans Mustermann, 8H</w:t>
            </w:r>
          </w:p>
        </w:tc>
      </w:tr>
      <w:tr w:rsidR="00287B58" w:rsidRPr="00063B2C" w:rsidTr="00287B58">
        <w:tc>
          <w:tcPr>
            <w:tcW w:w="3211" w:type="dxa"/>
            <w:shd w:val="clear" w:color="auto" w:fill="D9D9D9"/>
          </w:tcPr>
          <w:p w:rsidR="00287B58" w:rsidRPr="00063B2C" w:rsidRDefault="00287B58" w:rsidP="00013C5F">
            <w:pPr>
              <w:spacing w:line="360" w:lineRule="auto"/>
            </w:pPr>
            <w:r w:rsidRPr="00063B2C">
              <w:t>Beruf</w:t>
            </w:r>
          </w:p>
        </w:tc>
        <w:tc>
          <w:tcPr>
            <w:tcW w:w="5715" w:type="dxa"/>
          </w:tcPr>
          <w:p w:rsidR="00287B58" w:rsidRPr="00063B2C" w:rsidRDefault="00CF7B43" w:rsidP="00013C5F">
            <w:pPr>
              <w:spacing w:line="360" w:lineRule="auto"/>
            </w:pPr>
            <w:r>
              <w:t>Bäcker</w:t>
            </w:r>
          </w:p>
        </w:tc>
      </w:tr>
      <w:tr w:rsidR="00287B58" w:rsidRPr="00063B2C" w:rsidTr="00287B58">
        <w:tc>
          <w:tcPr>
            <w:tcW w:w="3211" w:type="dxa"/>
            <w:tcBorders>
              <w:bottom w:val="single" w:sz="18" w:space="0" w:color="auto"/>
            </w:tcBorders>
            <w:shd w:val="clear" w:color="auto" w:fill="D9D9D9"/>
          </w:tcPr>
          <w:p w:rsidR="00287B58" w:rsidRDefault="00287B58" w:rsidP="00013C5F">
            <w:r w:rsidRPr="00063B2C">
              <w:t xml:space="preserve">Betriebsart </w:t>
            </w:r>
          </w:p>
          <w:p w:rsidR="00287B58" w:rsidRPr="00063B2C" w:rsidRDefault="00287B58" w:rsidP="00013C5F">
            <w:r w:rsidRPr="00B928EE">
              <w:rPr>
                <w:sz w:val="18"/>
              </w:rPr>
              <w:t>(z. B. Baumarkt, Arztpraxis usw.)</w:t>
            </w:r>
          </w:p>
        </w:tc>
        <w:tc>
          <w:tcPr>
            <w:tcW w:w="5715" w:type="dxa"/>
            <w:tcBorders>
              <w:bottom w:val="single" w:sz="18" w:space="0" w:color="auto"/>
            </w:tcBorders>
          </w:tcPr>
          <w:p w:rsidR="00287B58" w:rsidRPr="00063B2C" w:rsidRDefault="00CF7B43" w:rsidP="00013C5F">
            <w:pPr>
              <w:spacing w:line="360" w:lineRule="auto"/>
            </w:pPr>
            <w:r>
              <w:t>Bäckerei (Backstube)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87B58" w:rsidRPr="00597C08" w:rsidRDefault="00287B58" w:rsidP="00013C5F">
            <w:pPr>
              <w:rPr>
                <w:b/>
              </w:rPr>
            </w:pPr>
            <w:r>
              <w:rPr>
                <w:b/>
              </w:rPr>
              <w:t>ARBEITSAUFGABE</w:t>
            </w:r>
          </w:p>
        </w:tc>
        <w:tc>
          <w:tcPr>
            <w:tcW w:w="57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87B58" w:rsidRPr="00B928EE" w:rsidRDefault="00CF7B43" w:rsidP="00013C5F">
            <w:pPr>
              <w:spacing w:line="360" w:lineRule="auto"/>
              <w:rPr>
                <w:b/>
              </w:rPr>
            </w:pPr>
            <w:r>
              <w:rPr>
                <w:b/>
              </w:rPr>
              <w:t>Roggenmischbrot herstellen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Pr="00190C6B" w:rsidRDefault="00287B58" w:rsidP="00013C5F">
            <w:r>
              <w:t>Ergebnis</w:t>
            </w:r>
            <w:r w:rsidRPr="00190C6B">
              <w:t xml:space="preserve"> der Aufgabe</w:t>
            </w:r>
          </w:p>
        </w:tc>
        <w:tc>
          <w:tcPr>
            <w:tcW w:w="5715" w:type="dxa"/>
            <w:tcBorders>
              <w:top w:val="single" w:sz="18" w:space="0" w:color="auto"/>
              <w:bottom w:val="single" w:sz="4" w:space="0" w:color="auto"/>
            </w:tcBorders>
          </w:tcPr>
          <w:p w:rsidR="00287B58" w:rsidRPr="00BA6BE4" w:rsidRDefault="00CF7B43" w:rsidP="00013C5F">
            <w:pPr>
              <w:spacing w:line="360" w:lineRule="auto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Verkaufsfertiges Brot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Pr="00190C6B" w:rsidRDefault="00287B58" w:rsidP="00013C5F">
            <w:r>
              <w:t>Werkzeug, Maschinen, Arbeitsmittel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4" w:space="0" w:color="auto"/>
            </w:tcBorders>
          </w:tcPr>
          <w:p w:rsidR="00287B58" w:rsidRPr="00CF7B43" w:rsidRDefault="00CF7B43" w:rsidP="00CF7B43">
            <w:pPr>
              <w:pStyle w:val="KeinLeerraum"/>
              <w:rPr>
                <w:sz w:val="18"/>
                <w:szCs w:val="18"/>
              </w:rPr>
            </w:pPr>
            <w:r w:rsidRPr="002F7823">
              <w:rPr>
                <w:sz w:val="18"/>
                <w:szCs w:val="18"/>
              </w:rPr>
              <w:t>Plastikschüssel, Folie oder Tuch, Sieb, Teelöffel, Messbecher, Backblech, Backofen, Schale</w:t>
            </w:r>
            <w:r w:rsidR="00FD1366">
              <w:rPr>
                <w:sz w:val="18"/>
                <w:szCs w:val="18"/>
              </w:rPr>
              <w:t>, Mixer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Default="00287B58" w:rsidP="00013C5F">
            <w:r>
              <w:t>Material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4" w:space="0" w:color="auto"/>
            </w:tcBorders>
          </w:tcPr>
          <w:p w:rsidR="00287B58" w:rsidRPr="00CF7B43" w:rsidRDefault="00CF7B43" w:rsidP="00CF7B43">
            <w:pPr>
              <w:tabs>
                <w:tab w:val="left" w:pos="686"/>
              </w:tabs>
              <w:rPr>
                <w:sz w:val="18"/>
                <w:szCs w:val="18"/>
              </w:rPr>
            </w:pPr>
            <w:r w:rsidRPr="00FD1366">
              <w:rPr>
                <w:rFonts w:cs="Times New Roman"/>
                <w:sz w:val="18"/>
                <w:szCs w:val="18"/>
              </w:rPr>
              <w:t xml:space="preserve">Mehl, Zucker, Wasser, Hefe, Salz, </w:t>
            </w:r>
            <w:hyperlink r:id="rId15" w:tooltip="Sauerteig" w:history="1">
              <w:r w:rsidRPr="00FD1366">
                <w:rPr>
                  <w:rFonts w:cs="Times New Roman"/>
                  <w:sz w:val="18"/>
                  <w:szCs w:val="18"/>
                </w:rPr>
                <w:t>Sauerteig</w:t>
              </w:r>
            </w:hyperlink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287B58" w:rsidRPr="00E1573C" w:rsidRDefault="00415AE8" w:rsidP="00013C5F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78105</wp:posOffset>
                      </wp:positionV>
                      <wp:extent cx="63500" cy="127000"/>
                      <wp:effectExtent l="19050" t="0" r="12700" b="25400"/>
                      <wp:wrapNone/>
                      <wp:docPr id="8" name="Pfeil nach unt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0" cy="12700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1B50E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2" o:spid="_x0000_s1026" type="#_x0000_t67" style="position:absolute;margin-left:125.6pt;margin-top:6.15pt;width:5pt;height:1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" fillcolor="windowText" strokeweight="2pt">
                      <v:path arrowok="t"/>
                    </v:shape>
                  </w:pict>
                </mc:Fallback>
              </mc:AlternateContent>
            </w:r>
            <w:r w:rsidR="00287B58" w:rsidRPr="00E1573C">
              <w:rPr>
                <w:b/>
              </w:rPr>
              <w:t>Arbeitsbedingungen</w:t>
            </w:r>
            <w:r w:rsidR="00287B58">
              <w:rPr>
                <w:b/>
              </w:rPr>
              <w:t xml:space="preserve"> 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18" w:space="0" w:color="auto"/>
            </w:tcBorders>
          </w:tcPr>
          <w:p w:rsidR="00287B58" w:rsidRPr="00BA6BE4" w:rsidRDefault="00287B58" w:rsidP="00013C5F">
            <w:pPr>
              <w:spacing w:line="360" w:lineRule="auto"/>
              <w:rPr>
                <w:sz w:val="18"/>
                <w:szCs w:val="16"/>
              </w:rPr>
            </w:pPr>
          </w:p>
        </w:tc>
      </w:tr>
      <w:tr w:rsidR="00287B58" w:rsidRPr="00B928EE" w:rsidTr="00287B58">
        <w:tc>
          <w:tcPr>
            <w:tcW w:w="3211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Default="00287B58" w:rsidP="00013C5F">
            <w:r>
              <w:rPr>
                <w:sz w:val="16"/>
                <w:szCs w:val="16"/>
              </w:rPr>
              <w:t xml:space="preserve">Lärm, </w:t>
            </w:r>
            <w:r w:rsidRPr="00E1573C">
              <w:rPr>
                <w:sz w:val="16"/>
                <w:szCs w:val="16"/>
              </w:rPr>
              <w:t>Geruch, Hitze, Kälte, Nässe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5715" w:type="dxa"/>
            <w:tcBorders>
              <w:top w:val="single" w:sz="18" w:space="0" w:color="auto"/>
              <w:bottom w:val="single" w:sz="4" w:space="0" w:color="auto"/>
            </w:tcBorders>
          </w:tcPr>
          <w:p w:rsidR="00287B58" w:rsidRPr="00BA6BE4" w:rsidRDefault="00FD1366" w:rsidP="00013C5F">
            <w:pPr>
              <w:spacing w:line="360" w:lineRule="auto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Hitze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Default="00287B58" w:rsidP="00013C5F">
            <w:r>
              <w:rPr>
                <w:sz w:val="16"/>
                <w:szCs w:val="16"/>
              </w:rPr>
              <w:t>dr</w:t>
            </w:r>
            <w:r w:rsidRPr="00E211EC">
              <w:rPr>
                <w:sz w:val="16"/>
                <w:szCs w:val="16"/>
              </w:rPr>
              <w:t>außen – drinnen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4" w:space="0" w:color="auto"/>
            </w:tcBorders>
          </w:tcPr>
          <w:p w:rsidR="00287B58" w:rsidRPr="00BA6BE4" w:rsidRDefault="00287B58" w:rsidP="00013C5F">
            <w:pPr>
              <w:spacing w:line="360" w:lineRule="auto"/>
              <w:rPr>
                <w:sz w:val="18"/>
                <w:szCs w:val="16"/>
              </w:rPr>
            </w:pPr>
            <w:r w:rsidRPr="00BA6BE4">
              <w:rPr>
                <w:sz w:val="18"/>
                <w:szCs w:val="16"/>
              </w:rPr>
              <w:t>innen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287B58" w:rsidRPr="00190C6B" w:rsidRDefault="00287B58" w:rsidP="00013C5F">
            <w:r>
              <w:rPr>
                <w:sz w:val="16"/>
                <w:szCs w:val="16"/>
              </w:rPr>
              <w:t>a</w:t>
            </w:r>
            <w:r w:rsidRPr="00E1573C">
              <w:rPr>
                <w:sz w:val="16"/>
                <w:szCs w:val="16"/>
              </w:rPr>
              <w:t>lleine oder im Team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18" w:space="0" w:color="auto"/>
            </w:tcBorders>
          </w:tcPr>
          <w:p w:rsidR="00287B58" w:rsidRPr="00BA6BE4" w:rsidRDefault="00AD0DED" w:rsidP="00013C5F">
            <w:pPr>
              <w:spacing w:line="360" w:lineRule="auto"/>
              <w:rPr>
                <w:sz w:val="18"/>
                <w:szCs w:val="16"/>
              </w:rPr>
            </w:pPr>
            <w:r w:rsidRPr="00BA6BE4">
              <w:rPr>
                <w:sz w:val="18"/>
                <w:szCs w:val="16"/>
              </w:rPr>
              <w:t>A</w:t>
            </w:r>
            <w:r w:rsidR="00287B58" w:rsidRPr="00BA6BE4">
              <w:rPr>
                <w:sz w:val="18"/>
                <w:szCs w:val="16"/>
              </w:rPr>
              <w:t>lleine</w:t>
            </w:r>
            <w:r>
              <w:rPr>
                <w:sz w:val="18"/>
                <w:szCs w:val="16"/>
              </w:rPr>
              <w:t>, teils im Team</w:t>
            </w:r>
          </w:p>
        </w:tc>
      </w:tr>
      <w:tr w:rsidR="00287B58" w:rsidRPr="00190C6B" w:rsidTr="00287B58">
        <w:tc>
          <w:tcPr>
            <w:tcW w:w="3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87B58" w:rsidRPr="00190C6B" w:rsidRDefault="00287B58" w:rsidP="00013C5F">
            <w:pPr>
              <w:rPr>
                <w:b/>
              </w:rPr>
            </w:pPr>
            <w:r w:rsidRPr="00190C6B">
              <w:rPr>
                <w:b/>
              </w:rPr>
              <w:t>Arbeitsschritte</w:t>
            </w:r>
          </w:p>
        </w:tc>
        <w:tc>
          <w:tcPr>
            <w:tcW w:w="57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87B58" w:rsidRPr="00190C6B" w:rsidRDefault="00287B58" w:rsidP="000F5339">
            <w:pPr>
              <w:rPr>
                <w:b/>
              </w:rPr>
            </w:pPr>
            <w:r>
              <w:rPr>
                <w:b/>
              </w:rPr>
              <w:t xml:space="preserve">Erklärung 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58" w:rsidRPr="00695629" w:rsidRDefault="00CF7B43" w:rsidP="00013C5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28"/>
              </w:rPr>
            </w:pPr>
            <w:r>
              <w:rPr>
                <w:b/>
                <w:bCs/>
                <w:sz w:val="18"/>
                <w:szCs w:val="28"/>
              </w:rPr>
              <w:t>Sieben und Mischen</w:t>
            </w:r>
          </w:p>
        </w:tc>
        <w:tc>
          <w:tcPr>
            <w:tcW w:w="571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287B58" w:rsidRPr="00CF7B43" w:rsidRDefault="00CF7B43" w:rsidP="00CF7B43">
            <w:pPr>
              <w:pStyle w:val="KeinLeerraum"/>
              <w:rPr>
                <w:sz w:val="18"/>
                <w:szCs w:val="18"/>
              </w:rPr>
            </w:pPr>
            <w:r w:rsidRPr="00CF7B43">
              <w:rPr>
                <w:sz w:val="18"/>
                <w:szCs w:val="18"/>
              </w:rPr>
              <w:t xml:space="preserve">350 g Roggenmehl und 300 g Weizenmehl </w:t>
            </w:r>
            <w:r w:rsidRPr="00CF7B43">
              <w:rPr>
                <w:rStyle w:val="Fett"/>
                <w:b w:val="0"/>
                <w:sz w:val="18"/>
                <w:szCs w:val="18"/>
              </w:rPr>
              <w:t>sieben</w:t>
            </w:r>
            <w:r w:rsidRPr="00CF7B43">
              <w:rPr>
                <w:sz w:val="18"/>
                <w:szCs w:val="18"/>
              </w:rPr>
              <w:t xml:space="preserve"> und in Schüssel vermischen. 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58" w:rsidRPr="00695629" w:rsidRDefault="00CF7B43" w:rsidP="00013C5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28"/>
              </w:rPr>
            </w:pPr>
            <w:r>
              <w:rPr>
                <w:b/>
                <w:bCs/>
                <w:sz w:val="18"/>
                <w:szCs w:val="28"/>
              </w:rPr>
              <w:t>Treibmittel zugeben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B58" w:rsidRPr="00CF7B43" w:rsidRDefault="00CF7B43" w:rsidP="00CF7B43">
            <w:pPr>
              <w:pStyle w:val="KeinLeerraum"/>
              <w:rPr>
                <w:sz w:val="18"/>
                <w:szCs w:val="18"/>
              </w:rPr>
            </w:pPr>
            <w:r w:rsidRPr="002F7823">
              <w:rPr>
                <w:sz w:val="18"/>
                <w:szCs w:val="18"/>
              </w:rPr>
              <w:t>In Kuhle im Mehl frische Hefe zerbröseln, 1/2 Teelöffel Zucker und 10 ml laufwarmes Wasser dazu</w:t>
            </w:r>
            <w:r>
              <w:rPr>
                <w:sz w:val="18"/>
                <w:szCs w:val="18"/>
              </w:rPr>
              <w:t>.</w:t>
            </w:r>
            <w:r w:rsidRPr="002F7823">
              <w:rPr>
                <w:sz w:val="18"/>
                <w:szCs w:val="18"/>
              </w:rPr>
              <w:t xml:space="preserve"> 10 Minuten abgedeckt stehen lassen</w:t>
            </w:r>
          </w:p>
        </w:tc>
      </w:tr>
      <w:tr w:rsidR="00CF7B43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7B43" w:rsidRPr="00695629" w:rsidRDefault="00CF7B43" w:rsidP="00013C5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28"/>
              </w:rPr>
            </w:pPr>
            <w:r>
              <w:rPr>
                <w:b/>
                <w:bCs/>
                <w:sz w:val="18"/>
                <w:szCs w:val="28"/>
              </w:rPr>
              <w:t>Zugabe Sauerteig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7B43" w:rsidRPr="002F7823" w:rsidRDefault="00CF7B43" w:rsidP="00CF7B43">
            <w:pPr>
              <w:pStyle w:val="KeinLeerraum"/>
              <w:rPr>
                <w:sz w:val="18"/>
                <w:szCs w:val="18"/>
              </w:rPr>
            </w:pPr>
            <w:r w:rsidRPr="002F7823">
              <w:rPr>
                <w:sz w:val="18"/>
                <w:szCs w:val="18"/>
              </w:rPr>
              <w:t>Salz und 300 ml lauwarmes Wasser dazu sowie den vorbereiteten Sauerteig untermischen.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58" w:rsidRPr="00695629" w:rsidRDefault="00FD1366" w:rsidP="00013C5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28"/>
              </w:rPr>
            </w:pPr>
            <w:r>
              <w:rPr>
                <w:b/>
                <w:bCs/>
                <w:sz w:val="18"/>
                <w:szCs w:val="28"/>
              </w:rPr>
              <w:t>Aufgehen lassen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B58" w:rsidRPr="00CF7B43" w:rsidRDefault="00CF7B43" w:rsidP="00CF7B43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2F7823">
              <w:rPr>
                <w:sz w:val="18"/>
                <w:szCs w:val="18"/>
              </w:rPr>
              <w:t xml:space="preserve">urchmischen und 30 Minuten abgedeckt </w:t>
            </w:r>
            <w:r w:rsidR="00AD0DED">
              <w:rPr>
                <w:sz w:val="18"/>
                <w:szCs w:val="18"/>
              </w:rPr>
              <w:t>auf</w:t>
            </w:r>
            <w:r w:rsidRPr="002F7823">
              <w:rPr>
                <w:sz w:val="18"/>
                <w:szCs w:val="18"/>
              </w:rPr>
              <w:t xml:space="preserve">gehen lassen. 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58" w:rsidRPr="00695629" w:rsidRDefault="00FD1366" w:rsidP="00013C5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28"/>
              </w:rPr>
            </w:pPr>
            <w:r>
              <w:rPr>
                <w:b/>
                <w:bCs/>
                <w:sz w:val="18"/>
                <w:szCs w:val="28"/>
              </w:rPr>
              <w:t>Ruhezeit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B58" w:rsidRPr="00CF7B43" w:rsidRDefault="00CF7B43" w:rsidP="00FD1366">
            <w:pPr>
              <w:pStyle w:val="KeinLeerraum"/>
              <w:rPr>
                <w:sz w:val="18"/>
                <w:szCs w:val="18"/>
              </w:rPr>
            </w:pPr>
            <w:r w:rsidRPr="002F7823">
              <w:rPr>
                <w:sz w:val="18"/>
                <w:szCs w:val="18"/>
              </w:rPr>
              <w:t xml:space="preserve">Teig aufs Backblech legen, 1 Stunde </w:t>
            </w:r>
            <w:r w:rsidR="00FD1366">
              <w:rPr>
                <w:sz w:val="18"/>
                <w:szCs w:val="18"/>
              </w:rPr>
              <w:t>ruhen</w:t>
            </w:r>
            <w:r w:rsidRPr="002F7823">
              <w:rPr>
                <w:sz w:val="18"/>
                <w:szCs w:val="18"/>
              </w:rPr>
              <w:t xml:space="preserve"> lassen. 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58" w:rsidRPr="00695629" w:rsidRDefault="00FD1366" w:rsidP="00013C5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28"/>
              </w:rPr>
            </w:pPr>
            <w:r>
              <w:rPr>
                <w:b/>
                <w:bCs/>
                <w:sz w:val="18"/>
                <w:szCs w:val="28"/>
              </w:rPr>
              <w:t>Vorheizen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B58" w:rsidRPr="00CF7B43" w:rsidRDefault="00CF7B43" w:rsidP="00FD1366">
            <w:pPr>
              <w:pStyle w:val="KeinLeerraum"/>
              <w:rPr>
                <w:sz w:val="18"/>
                <w:szCs w:val="18"/>
              </w:rPr>
            </w:pPr>
            <w:r w:rsidRPr="002F7823">
              <w:rPr>
                <w:sz w:val="18"/>
                <w:szCs w:val="18"/>
              </w:rPr>
              <w:t xml:space="preserve">Backofen auf 225°C vorheizen. 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B58" w:rsidRPr="00695629" w:rsidRDefault="00FD1366" w:rsidP="00013C5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28"/>
              </w:rPr>
            </w:pPr>
            <w:r>
              <w:rPr>
                <w:b/>
                <w:bCs/>
                <w:sz w:val="18"/>
                <w:szCs w:val="28"/>
              </w:rPr>
              <w:t>Backprozess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B58" w:rsidRPr="00CF7B43" w:rsidRDefault="00FD1366" w:rsidP="00FD1366">
            <w:pPr>
              <w:pStyle w:val="KeinLeerraum"/>
              <w:rPr>
                <w:sz w:val="18"/>
                <w:szCs w:val="18"/>
              </w:rPr>
            </w:pPr>
            <w:r w:rsidRPr="002F7823">
              <w:rPr>
                <w:sz w:val="18"/>
                <w:szCs w:val="18"/>
              </w:rPr>
              <w:t>Teig auf mittlerer Schiene na</w:t>
            </w:r>
            <w:r>
              <w:rPr>
                <w:sz w:val="18"/>
                <w:szCs w:val="18"/>
              </w:rPr>
              <w:t xml:space="preserve">ch der Ruhezeit hinein schieben, </w:t>
            </w:r>
            <w:r w:rsidR="00CF7B43" w:rsidRPr="002F7823">
              <w:rPr>
                <w:sz w:val="18"/>
                <w:szCs w:val="18"/>
              </w:rPr>
              <w:t xml:space="preserve">hitzebeständige Schale mit Wasser hinzufügen. Das Roggenmischbrot 70-80 Minuten fertig backen. </w:t>
            </w:r>
          </w:p>
        </w:tc>
      </w:tr>
      <w:tr w:rsidR="00FD1366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366" w:rsidRDefault="00FD1366" w:rsidP="00013C5F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28"/>
              </w:rPr>
            </w:pPr>
            <w:r>
              <w:rPr>
                <w:b/>
                <w:bCs/>
                <w:sz w:val="18"/>
                <w:szCs w:val="28"/>
              </w:rPr>
              <w:t>Abkühlung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1366" w:rsidRPr="002F7823" w:rsidRDefault="00FD1366" w:rsidP="00FD1366">
            <w:pPr>
              <w:pStyle w:val="KeinLeerraum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Zirka 1 Stunde abkühlen lassen.</w:t>
            </w: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287B58" w:rsidRPr="00190C6B" w:rsidRDefault="00287B58" w:rsidP="00013C5F">
            <w:r>
              <w:t>Eigene Anmerkungen</w:t>
            </w:r>
          </w:p>
        </w:tc>
        <w:tc>
          <w:tcPr>
            <w:tcW w:w="5715" w:type="dxa"/>
            <w:tcBorders>
              <w:top w:val="single" w:sz="4" w:space="0" w:color="auto"/>
              <w:left w:val="single" w:sz="4" w:space="0" w:color="auto"/>
            </w:tcBorders>
          </w:tcPr>
          <w:p w:rsidR="00287B58" w:rsidRPr="00190C6B" w:rsidRDefault="00FD1366" w:rsidP="00013C5F">
            <w:pPr>
              <w:spacing w:line="360" w:lineRule="auto"/>
            </w:pPr>
            <w:r>
              <w:rPr>
                <w:sz w:val="18"/>
                <w:szCs w:val="18"/>
              </w:rPr>
              <w:t>Teig</w:t>
            </w:r>
            <w:r w:rsidR="00CF7B43" w:rsidRPr="002F7823">
              <w:rPr>
                <w:sz w:val="18"/>
                <w:szCs w:val="18"/>
              </w:rPr>
              <w:t xml:space="preserve"> klebt arg</w:t>
            </w:r>
            <w:r>
              <w:rPr>
                <w:sz w:val="18"/>
                <w:szCs w:val="18"/>
              </w:rPr>
              <w:t xml:space="preserve"> beim Vermischen</w:t>
            </w:r>
            <w:r w:rsidR="00CF7B43" w:rsidRPr="002F7823">
              <w:rPr>
                <w:sz w:val="18"/>
                <w:szCs w:val="18"/>
              </w:rPr>
              <w:t xml:space="preserve"> – Mehl an den Händen hilft</w:t>
            </w:r>
          </w:p>
        </w:tc>
      </w:tr>
    </w:tbl>
    <w:p w:rsidR="00287B58" w:rsidRDefault="00287B58" w:rsidP="00287B58">
      <w:pPr>
        <w:pStyle w:val="berschrift5"/>
        <w:rPr>
          <w:sz w:val="28"/>
          <w:szCs w:val="28"/>
        </w:rPr>
      </w:pPr>
    </w:p>
    <w:p w:rsidR="00AD0DED" w:rsidRDefault="00AD0DED" w:rsidP="00AD0DED">
      <w:pPr>
        <w:pStyle w:val="KeinLeerraum"/>
        <w:rPr>
          <w:rFonts w:cs="Arial"/>
          <w:bCs/>
          <w:sz w:val="20"/>
        </w:rPr>
      </w:pPr>
    </w:p>
    <w:p w:rsidR="000F5339" w:rsidRDefault="000F5339" w:rsidP="00287B58">
      <w:pPr>
        <w:pStyle w:val="berschrift5"/>
        <w:rPr>
          <w:sz w:val="28"/>
          <w:szCs w:val="28"/>
        </w:rPr>
      </w:pPr>
      <w:r>
        <w:rPr>
          <w:sz w:val="28"/>
          <w:szCs w:val="28"/>
        </w:rPr>
        <w:t xml:space="preserve">Die Darstellung der Arbeitsschritte hier ist eine Kurzform. </w:t>
      </w:r>
    </w:p>
    <w:p w:rsidR="00287B58" w:rsidRDefault="000F5339" w:rsidP="00287B58">
      <w:pPr>
        <w:pStyle w:val="berschrift5"/>
        <w:rPr>
          <w:sz w:val="28"/>
          <w:szCs w:val="28"/>
        </w:rPr>
      </w:pPr>
      <w:r>
        <w:rPr>
          <w:sz w:val="28"/>
          <w:szCs w:val="28"/>
        </w:rPr>
        <w:t>Schreibe in deinem Aufsatz ausführlicher!</w:t>
      </w:r>
    </w:p>
    <w:p w:rsidR="00287B58" w:rsidRDefault="00287B58" w:rsidP="00287B58">
      <w:pPr>
        <w:pStyle w:val="berschrift5"/>
      </w:pPr>
      <w:r>
        <w:rPr>
          <w:sz w:val="28"/>
          <w:szCs w:val="28"/>
        </w:rPr>
        <w:br w:type="page"/>
      </w:r>
      <w:r>
        <w:lastRenderedPageBreak/>
        <w:t xml:space="preserve">Der </w:t>
      </w:r>
      <w:proofErr w:type="spellStart"/>
      <w:r>
        <w:t>berufskundliche</w:t>
      </w:r>
      <w:proofErr w:type="spellEnd"/>
      <w:r>
        <w:t xml:space="preserve"> Aufsatz </w:t>
      </w:r>
    </w:p>
    <w:p w:rsidR="002C4FF0" w:rsidRPr="002C4FF0" w:rsidRDefault="002C4FF0" w:rsidP="002C4FF0">
      <w:pPr>
        <w:jc w:val="center"/>
      </w:pPr>
      <w:r>
        <w:t>Seite A</w:t>
      </w:r>
    </w:p>
    <w:p w:rsidR="00F27185" w:rsidRDefault="00F27185" w:rsidP="00F27185"/>
    <w:p w:rsidR="002C4FF0" w:rsidRPr="003D7DFC" w:rsidRDefault="002C4FF0" w:rsidP="002C4FF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Cs/>
          <w:sz w:val="20"/>
        </w:rPr>
      </w:pPr>
      <w:r w:rsidRPr="003D7DFC">
        <w:rPr>
          <w:bCs/>
          <w:sz w:val="20"/>
        </w:rPr>
        <w:t xml:space="preserve">Wähle ein </w:t>
      </w:r>
      <w:r w:rsidRPr="002C4FF0">
        <w:rPr>
          <w:b/>
          <w:bCs/>
          <w:sz w:val="20"/>
        </w:rPr>
        <w:t>Thema</w:t>
      </w:r>
      <w:r w:rsidRPr="003D7DFC">
        <w:rPr>
          <w:bCs/>
          <w:sz w:val="20"/>
        </w:rPr>
        <w:t xml:space="preserve">, das </w:t>
      </w:r>
    </w:p>
    <w:p w:rsidR="002C4FF0" w:rsidRPr="003D7DFC" w:rsidRDefault="002C4FF0" w:rsidP="002C4FF0">
      <w:pPr>
        <w:numPr>
          <w:ilvl w:val="0"/>
          <w:numId w:val="3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Cs/>
          <w:sz w:val="20"/>
        </w:rPr>
      </w:pPr>
      <w:r w:rsidRPr="003D7DFC">
        <w:rPr>
          <w:bCs/>
          <w:sz w:val="20"/>
        </w:rPr>
        <w:t xml:space="preserve">auf deinen Praktikumsbetrieb zutrifft und </w:t>
      </w:r>
    </w:p>
    <w:p w:rsidR="002C4FF0" w:rsidRPr="003D7DFC" w:rsidRDefault="002C4FF0" w:rsidP="002C4FF0">
      <w:pPr>
        <w:numPr>
          <w:ilvl w:val="0"/>
          <w:numId w:val="3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Cs/>
          <w:sz w:val="20"/>
        </w:rPr>
      </w:pPr>
      <w:r w:rsidRPr="003D7DFC">
        <w:rPr>
          <w:bCs/>
          <w:sz w:val="20"/>
        </w:rPr>
        <w:t xml:space="preserve">einen </w:t>
      </w:r>
      <w:r w:rsidRPr="002C4FF0">
        <w:rPr>
          <w:b/>
          <w:bCs/>
          <w:sz w:val="20"/>
        </w:rPr>
        <w:t>typischen Arbeitsvorgang</w:t>
      </w:r>
      <w:r w:rsidRPr="003D7DFC">
        <w:rPr>
          <w:bCs/>
          <w:sz w:val="20"/>
        </w:rPr>
        <w:t xml:space="preserve"> beschreibt.</w:t>
      </w:r>
    </w:p>
    <w:p w:rsidR="002C4FF0" w:rsidRPr="003D7DFC" w:rsidRDefault="002C4FF0" w:rsidP="002C4FF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Cs/>
          <w:sz w:val="20"/>
        </w:rPr>
      </w:pPr>
      <w:r w:rsidRPr="003D7DFC">
        <w:rPr>
          <w:bCs/>
          <w:sz w:val="20"/>
        </w:rPr>
        <w:t>Spreche das Thema in der ersten Woche mit dem betrieblichen Betreuer sowie dem betreuenden Lehrer ab.</w:t>
      </w:r>
    </w:p>
    <w:p w:rsidR="00F27185" w:rsidRPr="002C4FF0" w:rsidRDefault="002C4FF0" w:rsidP="002C4FF0">
      <w:pPr>
        <w:pStyle w:val="KeinLeerraum"/>
        <w:rPr>
          <w:rFonts w:cs="Arial"/>
          <w:bCs/>
          <w:sz w:val="20"/>
        </w:rPr>
      </w:pPr>
      <w:r>
        <w:rPr>
          <w:rFonts w:cs="Arial"/>
          <w:bCs/>
          <w:sz w:val="20"/>
        </w:rPr>
        <w:t>Je mehr du beschreibst, desto besser kann das Thema benotet werden!</w:t>
      </w:r>
    </w:p>
    <w:p w:rsidR="00F27185" w:rsidRPr="00F27185" w:rsidRDefault="00F27185" w:rsidP="00F27185"/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1"/>
        <w:gridCol w:w="5715"/>
      </w:tblGrid>
      <w:tr w:rsidR="00287B58" w:rsidRPr="00B928EE" w:rsidTr="00287B58">
        <w:tc>
          <w:tcPr>
            <w:tcW w:w="3211" w:type="dxa"/>
            <w:shd w:val="clear" w:color="auto" w:fill="D9D9D9"/>
          </w:tcPr>
          <w:p w:rsidR="00287B58" w:rsidRPr="00B928EE" w:rsidRDefault="00287B58" w:rsidP="00013C5F">
            <w:pPr>
              <w:pStyle w:val="berschrift5"/>
              <w:spacing w:line="360" w:lineRule="auto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Vor- und Nachname, Klasse</w:t>
            </w:r>
          </w:p>
        </w:tc>
        <w:tc>
          <w:tcPr>
            <w:tcW w:w="5715" w:type="dxa"/>
          </w:tcPr>
          <w:p w:rsidR="00287B58" w:rsidRPr="00B928EE" w:rsidRDefault="00287B58" w:rsidP="00013C5F">
            <w:pPr>
              <w:pStyle w:val="berschrift5"/>
              <w:spacing w:line="360" w:lineRule="auto"/>
              <w:jc w:val="left"/>
              <w:rPr>
                <w:b w:val="0"/>
                <w:sz w:val="22"/>
                <w:szCs w:val="22"/>
              </w:rPr>
            </w:pPr>
          </w:p>
        </w:tc>
      </w:tr>
      <w:tr w:rsidR="00287B58" w:rsidRPr="00063B2C" w:rsidTr="00287B58">
        <w:tc>
          <w:tcPr>
            <w:tcW w:w="3211" w:type="dxa"/>
            <w:shd w:val="clear" w:color="auto" w:fill="D9D9D9"/>
          </w:tcPr>
          <w:p w:rsidR="00287B58" w:rsidRPr="00063B2C" w:rsidRDefault="00287B58" w:rsidP="00013C5F">
            <w:pPr>
              <w:spacing w:line="360" w:lineRule="auto"/>
            </w:pPr>
            <w:r w:rsidRPr="00063B2C">
              <w:t>Beruf</w:t>
            </w:r>
          </w:p>
        </w:tc>
        <w:tc>
          <w:tcPr>
            <w:tcW w:w="5715" w:type="dxa"/>
          </w:tcPr>
          <w:p w:rsidR="00287B58" w:rsidRPr="00063B2C" w:rsidRDefault="00287B58" w:rsidP="00013C5F">
            <w:pPr>
              <w:spacing w:line="360" w:lineRule="auto"/>
            </w:pPr>
          </w:p>
        </w:tc>
      </w:tr>
      <w:tr w:rsidR="00287B58" w:rsidRPr="00063B2C" w:rsidTr="00287B58">
        <w:tc>
          <w:tcPr>
            <w:tcW w:w="3211" w:type="dxa"/>
            <w:tcBorders>
              <w:bottom w:val="single" w:sz="18" w:space="0" w:color="auto"/>
            </w:tcBorders>
            <w:shd w:val="clear" w:color="auto" w:fill="D9D9D9"/>
          </w:tcPr>
          <w:p w:rsidR="00287B58" w:rsidRDefault="00287B58" w:rsidP="00013C5F">
            <w:r w:rsidRPr="00063B2C">
              <w:t xml:space="preserve">Betriebsart </w:t>
            </w:r>
          </w:p>
          <w:p w:rsidR="00287B58" w:rsidRPr="00063B2C" w:rsidRDefault="00287B58" w:rsidP="00013C5F">
            <w:r w:rsidRPr="00B928EE">
              <w:rPr>
                <w:sz w:val="18"/>
              </w:rPr>
              <w:t>(z. B. Baumarkt, Arztpraxis usw.)</w:t>
            </w:r>
          </w:p>
        </w:tc>
        <w:tc>
          <w:tcPr>
            <w:tcW w:w="5715" w:type="dxa"/>
            <w:tcBorders>
              <w:bottom w:val="single" w:sz="18" w:space="0" w:color="auto"/>
            </w:tcBorders>
          </w:tcPr>
          <w:p w:rsidR="00287B58" w:rsidRPr="00063B2C" w:rsidRDefault="00287B58" w:rsidP="00013C5F">
            <w:pPr>
              <w:spacing w:line="360" w:lineRule="auto"/>
            </w:pPr>
          </w:p>
        </w:tc>
      </w:tr>
      <w:tr w:rsidR="00287B58" w:rsidRPr="00B928EE" w:rsidTr="00287B58">
        <w:tc>
          <w:tcPr>
            <w:tcW w:w="3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87B58" w:rsidRPr="00597C08" w:rsidRDefault="00287B58" w:rsidP="00013C5F">
            <w:pPr>
              <w:rPr>
                <w:b/>
              </w:rPr>
            </w:pPr>
            <w:r>
              <w:rPr>
                <w:b/>
              </w:rPr>
              <w:t>ARBEITSAUFGABE</w:t>
            </w:r>
          </w:p>
        </w:tc>
        <w:tc>
          <w:tcPr>
            <w:tcW w:w="57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87B58" w:rsidRPr="00B928EE" w:rsidRDefault="00287B58" w:rsidP="00013C5F">
            <w:pPr>
              <w:spacing w:line="360" w:lineRule="auto"/>
              <w:rPr>
                <w:b/>
              </w:rPr>
            </w:pPr>
          </w:p>
        </w:tc>
      </w:tr>
      <w:tr w:rsidR="00287B58" w:rsidRPr="00B928EE" w:rsidTr="00287B58">
        <w:tc>
          <w:tcPr>
            <w:tcW w:w="3211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Pr="00190C6B" w:rsidRDefault="00287B58" w:rsidP="00013C5F">
            <w:r>
              <w:t>Ergebnis</w:t>
            </w:r>
            <w:r w:rsidRPr="00190C6B">
              <w:t xml:space="preserve"> der Aufgabe</w:t>
            </w:r>
          </w:p>
        </w:tc>
        <w:tc>
          <w:tcPr>
            <w:tcW w:w="5715" w:type="dxa"/>
            <w:tcBorders>
              <w:top w:val="single" w:sz="18" w:space="0" w:color="auto"/>
              <w:bottom w:val="single" w:sz="4" w:space="0" w:color="auto"/>
            </w:tcBorders>
          </w:tcPr>
          <w:p w:rsidR="00287B58" w:rsidRPr="00B928EE" w:rsidRDefault="00287B58" w:rsidP="00013C5F">
            <w:pPr>
              <w:spacing w:line="360" w:lineRule="auto"/>
              <w:rPr>
                <w:b/>
              </w:rPr>
            </w:pP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Pr="00190C6B" w:rsidRDefault="00287B58" w:rsidP="00013C5F">
            <w:r>
              <w:t>Werkzeug, Maschinen, Arbeitsmittel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4" w:space="0" w:color="auto"/>
            </w:tcBorders>
          </w:tcPr>
          <w:p w:rsidR="00287B58" w:rsidRPr="00190C6B" w:rsidRDefault="00287B58" w:rsidP="00013C5F">
            <w:pPr>
              <w:spacing w:line="360" w:lineRule="auto"/>
            </w:pP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Default="00287B58" w:rsidP="00013C5F">
            <w:r>
              <w:t>Material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4" w:space="0" w:color="auto"/>
            </w:tcBorders>
          </w:tcPr>
          <w:p w:rsidR="00287B58" w:rsidRPr="00190C6B" w:rsidRDefault="00287B58" w:rsidP="00013C5F">
            <w:pPr>
              <w:spacing w:line="360" w:lineRule="auto"/>
            </w:pP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287B58" w:rsidRPr="00E1573C" w:rsidRDefault="00415AE8" w:rsidP="00013C5F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78105</wp:posOffset>
                      </wp:positionV>
                      <wp:extent cx="63500" cy="127000"/>
                      <wp:effectExtent l="19050" t="0" r="12700" b="25400"/>
                      <wp:wrapNone/>
                      <wp:docPr id="4" name="Pfeil nach unt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00" cy="12700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27C49" id="Pfeil nach unten 1" o:spid="_x0000_s1026" type="#_x0000_t67" style="position:absolute;margin-left:125.6pt;margin-top:6.15pt;width:5pt;height:1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" fillcolor="windowText" strokeweight="2pt">
                      <v:path arrowok="t"/>
                    </v:shape>
                  </w:pict>
                </mc:Fallback>
              </mc:AlternateContent>
            </w:r>
            <w:r w:rsidR="00287B58" w:rsidRPr="00E1573C">
              <w:rPr>
                <w:b/>
              </w:rPr>
              <w:t>Arbeitsbedingungen</w:t>
            </w:r>
            <w:r w:rsidR="00287B58">
              <w:rPr>
                <w:b/>
              </w:rPr>
              <w:t xml:space="preserve"> 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18" w:space="0" w:color="auto"/>
            </w:tcBorders>
          </w:tcPr>
          <w:p w:rsidR="00287B58" w:rsidRPr="00190C6B" w:rsidRDefault="00287B58" w:rsidP="00013C5F">
            <w:pPr>
              <w:spacing w:line="360" w:lineRule="auto"/>
            </w:pPr>
          </w:p>
        </w:tc>
      </w:tr>
      <w:tr w:rsidR="00287B58" w:rsidRPr="00B928EE" w:rsidTr="00287B58">
        <w:tc>
          <w:tcPr>
            <w:tcW w:w="3211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Default="00287B58" w:rsidP="00013C5F">
            <w:r w:rsidRPr="00E1573C">
              <w:rPr>
                <w:sz w:val="16"/>
                <w:szCs w:val="16"/>
              </w:rPr>
              <w:t>Lärm,  Geruch, Hitze, Kälte, Nässe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5715" w:type="dxa"/>
            <w:tcBorders>
              <w:top w:val="single" w:sz="18" w:space="0" w:color="auto"/>
              <w:bottom w:val="single" w:sz="4" w:space="0" w:color="auto"/>
            </w:tcBorders>
          </w:tcPr>
          <w:p w:rsidR="00FB3E83" w:rsidRDefault="00FB3E83" w:rsidP="00FB3E83"/>
          <w:p w:rsidR="00287B58" w:rsidRPr="00190C6B" w:rsidRDefault="00287B58" w:rsidP="00013C5F">
            <w:pPr>
              <w:spacing w:line="360" w:lineRule="auto"/>
            </w:pP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87B58" w:rsidRDefault="00287B58" w:rsidP="00013C5F">
            <w:r>
              <w:rPr>
                <w:sz w:val="16"/>
                <w:szCs w:val="16"/>
              </w:rPr>
              <w:t>dr</w:t>
            </w:r>
            <w:r w:rsidRPr="00E211EC">
              <w:rPr>
                <w:sz w:val="16"/>
                <w:szCs w:val="16"/>
              </w:rPr>
              <w:t>außen – drinnen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4" w:space="0" w:color="auto"/>
            </w:tcBorders>
          </w:tcPr>
          <w:p w:rsidR="00287B58" w:rsidRPr="00190C6B" w:rsidRDefault="00287B58" w:rsidP="00013C5F">
            <w:pPr>
              <w:spacing w:line="360" w:lineRule="auto"/>
            </w:pPr>
          </w:p>
        </w:tc>
      </w:tr>
      <w:tr w:rsidR="00287B58" w:rsidRPr="00B928EE" w:rsidTr="00287B58">
        <w:tc>
          <w:tcPr>
            <w:tcW w:w="3211" w:type="dxa"/>
            <w:tcBorders>
              <w:top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287B58" w:rsidRPr="00190C6B" w:rsidRDefault="00287B58" w:rsidP="00013C5F">
            <w:r>
              <w:rPr>
                <w:sz w:val="16"/>
                <w:szCs w:val="16"/>
              </w:rPr>
              <w:t>a</w:t>
            </w:r>
            <w:r w:rsidRPr="00E1573C">
              <w:rPr>
                <w:sz w:val="16"/>
                <w:szCs w:val="16"/>
              </w:rPr>
              <w:t>lleine oder im Team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5715" w:type="dxa"/>
            <w:tcBorders>
              <w:top w:val="single" w:sz="4" w:space="0" w:color="auto"/>
              <w:bottom w:val="single" w:sz="18" w:space="0" w:color="auto"/>
            </w:tcBorders>
          </w:tcPr>
          <w:p w:rsidR="00287B58" w:rsidRPr="00190C6B" w:rsidRDefault="00287B58" w:rsidP="00013C5F">
            <w:pPr>
              <w:spacing w:line="360" w:lineRule="auto"/>
            </w:pPr>
          </w:p>
        </w:tc>
      </w:tr>
      <w:tr w:rsidR="00287B58" w:rsidRPr="00190C6B" w:rsidTr="00287B58">
        <w:tc>
          <w:tcPr>
            <w:tcW w:w="32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87B58" w:rsidRPr="00190C6B" w:rsidRDefault="00287B58" w:rsidP="00013C5F">
            <w:pPr>
              <w:rPr>
                <w:b/>
              </w:rPr>
            </w:pPr>
            <w:r w:rsidRPr="00190C6B">
              <w:rPr>
                <w:b/>
              </w:rPr>
              <w:t>Arbeitsschritte</w:t>
            </w:r>
          </w:p>
        </w:tc>
        <w:tc>
          <w:tcPr>
            <w:tcW w:w="57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287B58" w:rsidRPr="00190C6B" w:rsidRDefault="00287B58" w:rsidP="00013C5F">
            <w:pPr>
              <w:rPr>
                <w:b/>
              </w:rPr>
            </w:pPr>
            <w:r>
              <w:rPr>
                <w:b/>
              </w:rPr>
              <w:t>Erklärung</w:t>
            </w:r>
          </w:p>
        </w:tc>
      </w:tr>
    </w:tbl>
    <w:p w:rsidR="002C4FF0" w:rsidRDefault="002C4FF0" w:rsidP="00287B58">
      <w:pPr>
        <w:ind w:left="360"/>
      </w:pPr>
    </w:p>
    <w:p w:rsidR="002C4FF0" w:rsidRPr="002C4FF0" w:rsidRDefault="002C4FF0" w:rsidP="00287B58">
      <w:pPr>
        <w:ind w:left="360"/>
        <w:rPr>
          <w:sz w:val="22"/>
        </w:rPr>
      </w:pPr>
      <w:r w:rsidRPr="002C4FF0">
        <w:rPr>
          <w:sz w:val="22"/>
        </w:rPr>
        <w:t xml:space="preserve">Beschreibe ab hier </w:t>
      </w:r>
      <w:r w:rsidR="001A2A8B">
        <w:rPr>
          <w:sz w:val="22"/>
        </w:rPr>
        <w:t xml:space="preserve">und auf der folgenden Seite </w:t>
      </w:r>
      <w:r w:rsidRPr="002C4FF0">
        <w:rPr>
          <w:sz w:val="22"/>
        </w:rPr>
        <w:t>die einzelnen Arbeitsschritte mit</w:t>
      </w:r>
    </w:p>
    <w:p w:rsidR="002C4FF0" w:rsidRPr="002C4FF0" w:rsidRDefault="002C4FF0" w:rsidP="002C4FF0">
      <w:pPr>
        <w:numPr>
          <w:ilvl w:val="0"/>
          <w:numId w:val="36"/>
        </w:numPr>
        <w:rPr>
          <w:b/>
          <w:sz w:val="22"/>
        </w:rPr>
      </w:pPr>
      <w:r w:rsidRPr="002C4FF0">
        <w:rPr>
          <w:b/>
          <w:sz w:val="22"/>
        </w:rPr>
        <w:t>einer nummerierten Gliederung</w:t>
      </w:r>
    </w:p>
    <w:p w:rsidR="002C4FF0" w:rsidRPr="002C4FF0" w:rsidRDefault="002C4FF0" w:rsidP="002C4FF0">
      <w:pPr>
        <w:numPr>
          <w:ilvl w:val="0"/>
          <w:numId w:val="36"/>
        </w:numPr>
        <w:rPr>
          <w:b/>
          <w:sz w:val="22"/>
        </w:rPr>
      </w:pPr>
      <w:r w:rsidRPr="002C4FF0">
        <w:rPr>
          <w:b/>
          <w:sz w:val="22"/>
        </w:rPr>
        <w:t>ausführlichen Erklärungen</w:t>
      </w:r>
    </w:p>
    <w:p w:rsidR="002C4FF0" w:rsidRDefault="002C4FF0" w:rsidP="002C4FF0">
      <w:pPr>
        <w:pStyle w:val="KeinLeerraum"/>
        <w:ind w:left="360"/>
        <w:rPr>
          <w:rFonts w:cs="Arial"/>
          <w:bCs/>
          <w:sz w:val="22"/>
        </w:rPr>
      </w:pPr>
      <w:r w:rsidRPr="002C4FF0">
        <w:rPr>
          <w:sz w:val="22"/>
        </w:rPr>
        <w:t>wie im Beispiel auf der Seite davor, nur ausführlicher</w:t>
      </w:r>
      <w:r w:rsidRPr="002C4FF0">
        <w:t xml:space="preserve">. </w:t>
      </w:r>
      <w:r w:rsidRPr="002C4FF0">
        <w:rPr>
          <w:rFonts w:cs="Arial"/>
          <w:bCs/>
          <w:sz w:val="22"/>
        </w:rPr>
        <w:t>Je mehr du beschreibst, desto besser kann das Thema benotet werden!</w:t>
      </w:r>
      <w:r w:rsidR="000F5339">
        <w:rPr>
          <w:rFonts w:cs="Arial"/>
          <w:bCs/>
          <w:sz w:val="22"/>
        </w:rPr>
        <w:t xml:space="preserve"> Du kannst auch Zusatzblätter benutzen.</w:t>
      </w:r>
    </w:p>
    <w:p w:rsidR="000F5339" w:rsidRDefault="000F5339" w:rsidP="002C4FF0">
      <w:pPr>
        <w:pStyle w:val="KeinLeerraum"/>
        <w:ind w:left="360"/>
        <w:rPr>
          <w:rFonts w:cs="Arial"/>
          <w:bCs/>
          <w:sz w:val="22"/>
        </w:rPr>
      </w:pPr>
    </w:p>
    <w:p w:rsidR="000F5339" w:rsidRPr="000F5339" w:rsidRDefault="000F5339" w:rsidP="000F5339">
      <w:pPr>
        <w:pStyle w:val="KeinLeerraum"/>
        <w:ind w:left="360"/>
        <w:jc w:val="center"/>
        <w:rPr>
          <w:rFonts w:cs="Arial"/>
          <w:b/>
          <w:bCs/>
          <w:sz w:val="40"/>
        </w:rPr>
      </w:pPr>
      <w:r w:rsidRPr="000F5339">
        <w:rPr>
          <w:rFonts w:cs="Arial"/>
          <w:b/>
          <w:bCs/>
          <w:sz w:val="40"/>
        </w:rPr>
        <w:t>Mindestens 6 Arbeitsschritte!</w:t>
      </w:r>
    </w:p>
    <w:p w:rsidR="002C4FF0" w:rsidRDefault="002C4FF0" w:rsidP="002C4FF0"/>
    <w:p w:rsidR="002C4FF0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1.)</w:t>
      </w:r>
    </w:p>
    <w:p w:rsidR="002C4FF0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4FF0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F5339" w:rsidRDefault="000F5339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F5339" w:rsidRDefault="000F5339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F5339" w:rsidRDefault="000F5339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F5339" w:rsidRDefault="000F5339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F5339" w:rsidRDefault="000F5339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4FF0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4FF0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4FF0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4FF0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4FF0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4FF0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4FF0" w:rsidRPr="00F27185" w:rsidRDefault="002C4FF0" w:rsidP="002C4F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87B58" w:rsidRDefault="002C4FF0" w:rsidP="002C4FF0">
      <w:pPr>
        <w:ind w:left="360"/>
      </w:pPr>
      <w:r>
        <w:br w:type="page"/>
      </w:r>
    </w:p>
    <w:p w:rsidR="002C4FF0" w:rsidRDefault="002C4FF0" w:rsidP="002C4FF0">
      <w:pPr>
        <w:pStyle w:val="berschrift5"/>
      </w:pPr>
      <w:r>
        <w:lastRenderedPageBreak/>
        <w:t xml:space="preserve">Der </w:t>
      </w:r>
      <w:proofErr w:type="spellStart"/>
      <w:r>
        <w:t>berufskundliche</w:t>
      </w:r>
      <w:proofErr w:type="spellEnd"/>
      <w:r>
        <w:t xml:space="preserve"> Aufsatz </w:t>
      </w:r>
    </w:p>
    <w:p w:rsidR="002C4FF0" w:rsidRDefault="002C4FF0" w:rsidP="002C4FF0">
      <w:pPr>
        <w:jc w:val="center"/>
      </w:pPr>
      <w:r>
        <w:t>Seite B</w:t>
      </w:r>
    </w:p>
    <w:p w:rsidR="002C4FF0" w:rsidRDefault="002C4FF0" w:rsidP="002C4FF0">
      <w:pPr>
        <w:jc w:val="center"/>
      </w:pPr>
    </w:p>
    <w:p w:rsidR="002C4FF0" w:rsidRDefault="002C4FF0" w:rsidP="002C4FF0">
      <w:pPr>
        <w:jc w:val="center"/>
      </w:pPr>
    </w:p>
    <w:p w:rsidR="002C4FF0" w:rsidRDefault="002C4FF0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C4FF0">
        <w:rPr>
          <w:b/>
        </w:rPr>
        <w:t>Arbeitsschritte Fortsetzung</w:t>
      </w: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0F5339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Eigene Anmerkungen:</w:t>
      </w: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1A2A8B" w:rsidRDefault="001A2A8B" w:rsidP="001A2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2C4FF0" w:rsidRDefault="002C4FF0" w:rsidP="002C4FF0">
      <w:pPr>
        <w:rPr>
          <w:b/>
        </w:rPr>
      </w:pPr>
    </w:p>
    <w:p w:rsidR="002C4FF0" w:rsidRPr="002C4FF0" w:rsidRDefault="002C4FF0" w:rsidP="002C4FF0">
      <w:pPr>
        <w:rPr>
          <w:b/>
        </w:rPr>
      </w:pPr>
      <w:r w:rsidRPr="002C4FF0">
        <w:rPr>
          <w:b/>
        </w:rPr>
        <w:br w:type="page"/>
      </w:r>
    </w:p>
    <w:p w:rsidR="002C4FF0" w:rsidRDefault="002C4FF0" w:rsidP="002C4FF0">
      <w:pPr>
        <w:pStyle w:val="berschrift5"/>
      </w:pPr>
      <w:r>
        <w:lastRenderedPageBreak/>
        <w:t xml:space="preserve">Der </w:t>
      </w:r>
      <w:proofErr w:type="spellStart"/>
      <w:r>
        <w:t>berufskundliche</w:t>
      </w:r>
      <w:proofErr w:type="spellEnd"/>
      <w:r>
        <w:t xml:space="preserve"> Aufsatz </w:t>
      </w:r>
    </w:p>
    <w:p w:rsidR="002C4FF0" w:rsidRDefault="002C4FF0" w:rsidP="002C4FF0">
      <w:pPr>
        <w:jc w:val="center"/>
      </w:pPr>
      <w:r>
        <w:t>Seite C</w:t>
      </w:r>
    </w:p>
    <w:p w:rsidR="002C4FF0" w:rsidRDefault="002C4FF0" w:rsidP="002C4FF0">
      <w:pPr>
        <w:jc w:val="center"/>
      </w:pPr>
    </w:p>
    <w:p w:rsidR="002C4FF0" w:rsidRDefault="001A2A8B" w:rsidP="002C4FF0">
      <w:pPr>
        <w:jc w:val="center"/>
        <w:rPr>
          <w:b/>
        </w:rPr>
      </w:pPr>
      <w:r w:rsidRPr="001A2A8B">
        <w:rPr>
          <w:b/>
        </w:rPr>
        <w:t>BILDER</w:t>
      </w:r>
    </w:p>
    <w:p w:rsidR="001A2A8B" w:rsidRPr="001A2A8B" w:rsidRDefault="001A2A8B" w:rsidP="002C4FF0">
      <w:pPr>
        <w:jc w:val="center"/>
        <w:rPr>
          <w:b/>
        </w:rPr>
      </w:pPr>
    </w:p>
    <w:p w:rsidR="001A2A8B" w:rsidRDefault="001A2A8B" w:rsidP="001A2A8B">
      <w:pPr>
        <w:pStyle w:val="KeinLeerraum"/>
        <w:rPr>
          <w:rFonts w:cs="Arial"/>
          <w:bCs/>
          <w:sz w:val="20"/>
        </w:rPr>
      </w:pPr>
      <w:r>
        <w:rPr>
          <w:rFonts w:cs="Arial"/>
          <w:bCs/>
          <w:sz w:val="20"/>
        </w:rPr>
        <w:t>Klebe</w:t>
      </w:r>
      <w:r w:rsidRPr="003D7DFC">
        <w:rPr>
          <w:rFonts w:cs="Arial"/>
          <w:bCs/>
          <w:sz w:val="20"/>
        </w:rPr>
        <w:t xml:space="preserve"> </w:t>
      </w:r>
      <w:r>
        <w:rPr>
          <w:rFonts w:cs="Arial"/>
          <w:bCs/>
          <w:sz w:val="20"/>
        </w:rPr>
        <w:t xml:space="preserve">hier </w:t>
      </w:r>
      <w:r w:rsidRPr="003D7DFC">
        <w:rPr>
          <w:rFonts w:cs="Arial"/>
          <w:bCs/>
          <w:sz w:val="20"/>
        </w:rPr>
        <w:t xml:space="preserve">mindestens </w:t>
      </w:r>
      <w:r w:rsidRPr="003D7DFC">
        <w:rPr>
          <w:rFonts w:cs="Arial"/>
          <w:b/>
          <w:bCs/>
          <w:sz w:val="20"/>
        </w:rPr>
        <w:t xml:space="preserve">2 Bilder </w:t>
      </w:r>
      <w:r w:rsidRPr="001A2A8B">
        <w:rPr>
          <w:rFonts w:cs="Arial"/>
          <w:b/>
          <w:bCs/>
          <w:sz w:val="20"/>
        </w:rPr>
        <w:t>mit Unterschrift</w:t>
      </w:r>
      <w:r w:rsidRPr="003D7DFC">
        <w:rPr>
          <w:rFonts w:cs="Arial"/>
          <w:bCs/>
          <w:sz w:val="20"/>
        </w:rPr>
        <w:t xml:space="preserve"> </w:t>
      </w:r>
      <w:r>
        <w:rPr>
          <w:rFonts w:cs="Arial"/>
          <w:bCs/>
          <w:sz w:val="20"/>
        </w:rPr>
        <w:t>zu deinem Aufsatz ein. Ausdrucke im DIN A4-Format können auch eingeheftet werden.</w:t>
      </w:r>
    </w:p>
    <w:p w:rsidR="001A2A8B" w:rsidRDefault="001A2A8B" w:rsidP="001A2A8B">
      <w:pPr>
        <w:pStyle w:val="KeinLeerraum"/>
        <w:rPr>
          <w:rFonts w:cs="Arial"/>
          <w:bCs/>
          <w:sz w:val="20"/>
        </w:rPr>
      </w:pPr>
    </w:p>
    <w:p w:rsidR="001A2A8B" w:rsidRPr="003D7DFC" w:rsidRDefault="001A2A8B" w:rsidP="001A2A8B">
      <w:pPr>
        <w:pStyle w:val="Textkrper"/>
        <w:rPr>
          <w:b/>
          <w:bCs/>
          <w:sz w:val="20"/>
        </w:rPr>
      </w:pPr>
      <w:r w:rsidRPr="003D7DFC">
        <w:rPr>
          <w:b/>
          <w:bCs/>
          <w:sz w:val="20"/>
        </w:rPr>
        <w:t>Beispiele für Bilder:</w:t>
      </w:r>
    </w:p>
    <w:p w:rsidR="001A2A8B" w:rsidRPr="008D4856" w:rsidRDefault="001A2A8B" w:rsidP="001A2A8B">
      <w:pPr>
        <w:pStyle w:val="Textkrper"/>
        <w:jc w:val="left"/>
        <w:rPr>
          <w:bCs/>
          <w:sz w:val="20"/>
        </w:rPr>
      </w:pPr>
      <w:r>
        <w:rPr>
          <w:bCs/>
          <w:sz w:val="20"/>
        </w:rPr>
        <w:t xml:space="preserve">Werkzeuge, Arbeitsbeispiele, </w:t>
      </w:r>
      <w:r w:rsidRPr="008D4856">
        <w:rPr>
          <w:bCs/>
          <w:sz w:val="20"/>
        </w:rPr>
        <w:t>Schaubild</w:t>
      </w:r>
      <w:r>
        <w:rPr>
          <w:bCs/>
          <w:sz w:val="20"/>
        </w:rPr>
        <w:t xml:space="preserve"> (</w:t>
      </w:r>
      <w:r w:rsidRPr="008D4856">
        <w:rPr>
          <w:iCs/>
          <w:sz w:val="20"/>
          <w:szCs w:val="20"/>
        </w:rPr>
        <w:t>wie z. B. Erste Hilfe)</w:t>
      </w:r>
      <w:r w:rsidRPr="008D4856">
        <w:rPr>
          <w:bCs/>
          <w:sz w:val="20"/>
        </w:rPr>
        <w:t>, Grundriss, Technische Zeichnung, Ablaufschema, Organigramm (Aufbau eines Betriebes),</w:t>
      </w:r>
      <w:r>
        <w:rPr>
          <w:bCs/>
          <w:sz w:val="20"/>
        </w:rPr>
        <w:t xml:space="preserve"> Ablaufschema (Weg eines Antrages) usw.</w:t>
      </w:r>
      <w:r w:rsidRPr="008D4856">
        <w:rPr>
          <w:bCs/>
          <w:sz w:val="20"/>
        </w:rPr>
        <w:t xml:space="preserve"> </w:t>
      </w:r>
    </w:p>
    <w:p w:rsidR="001A2A8B" w:rsidRDefault="001A2A8B" w:rsidP="0028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360"/>
        <w:rPr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3"/>
      </w:tblGrid>
      <w:tr w:rsidR="001A2A8B" w:rsidTr="00552EF6">
        <w:tc>
          <w:tcPr>
            <w:tcW w:w="9779" w:type="dxa"/>
            <w:shd w:val="clear" w:color="auto" w:fill="auto"/>
          </w:tcPr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jc w:val="center"/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jc w:val="center"/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jc w:val="center"/>
            </w:pPr>
            <w:r>
              <w:t>Bild 1</w:t>
            </w: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</w:tc>
      </w:tr>
      <w:tr w:rsidR="001A2A8B" w:rsidTr="00552EF6">
        <w:tc>
          <w:tcPr>
            <w:tcW w:w="9779" w:type="dxa"/>
            <w:tcBorders>
              <w:left w:val="nil"/>
              <w:right w:val="nil"/>
            </w:tcBorders>
            <w:shd w:val="clear" w:color="auto" w:fill="auto"/>
          </w:tcPr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</w:tc>
      </w:tr>
      <w:tr w:rsidR="001A2A8B" w:rsidTr="00552EF6">
        <w:tc>
          <w:tcPr>
            <w:tcW w:w="9779" w:type="dxa"/>
            <w:shd w:val="clear" w:color="auto" w:fill="auto"/>
          </w:tcPr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jc w:val="center"/>
            </w:pPr>
            <w:r>
              <w:t>Bild 2</w:t>
            </w: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  <w:p w:rsidR="001A2A8B" w:rsidRDefault="001A2A8B" w:rsidP="00552EF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</w:pPr>
          </w:p>
        </w:tc>
      </w:tr>
    </w:tbl>
    <w:p w:rsidR="001A2A8B" w:rsidRDefault="001A2A8B" w:rsidP="001A2A8B">
      <w:pPr>
        <w:pStyle w:val="berschrift5"/>
      </w:pPr>
      <w:r>
        <w:br w:type="page"/>
      </w:r>
      <w:r>
        <w:lastRenderedPageBreak/>
        <w:t xml:space="preserve">Der </w:t>
      </w:r>
      <w:proofErr w:type="spellStart"/>
      <w:r>
        <w:t>berufskundliche</w:t>
      </w:r>
      <w:proofErr w:type="spellEnd"/>
      <w:r>
        <w:t xml:space="preserve"> Aufsatz </w:t>
      </w:r>
    </w:p>
    <w:p w:rsidR="001A2A8B" w:rsidRDefault="001A2A8B" w:rsidP="001A2A8B">
      <w:pPr>
        <w:jc w:val="center"/>
      </w:pPr>
      <w:r>
        <w:t>Seite D</w:t>
      </w:r>
    </w:p>
    <w:p w:rsidR="001A2A8B" w:rsidRDefault="001A2A8B" w:rsidP="001A2A8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287B58" w:rsidRDefault="00287B58" w:rsidP="001A2A8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b/>
        </w:rPr>
      </w:pPr>
      <w:r w:rsidRPr="00D66888">
        <w:rPr>
          <w:b/>
        </w:rPr>
        <w:t xml:space="preserve">Erklärung am Ende des Aufsatzes: </w:t>
      </w:r>
      <w:r>
        <w:rPr>
          <w:b/>
        </w:rPr>
        <w:t>*</w:t>
      </w:r>
    </w:p>
    <w:p w:rsidR="00287B58" w:rsidRPr="000F5339" w:rsidRDefault="00287B58" w:rsidP="001A2A8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360"/>
        <w:jc w:val="center"/>
        <w:rPr>
          <w:sz w:val="18"/>
        </w:rPr>
      </w:pPr>
      <w:r w:rsidRPr="000F5339">
        <w:rPr>
          <w:sz w:val="18"/>
        </w:rPr>
        <w:t>* = Ohne diese Erklärung gibt es Punktabzug.</w:t>
      </w:r>
    </w:p>
    <w:p w:rsidR="00287B58" w:rsidRPr="00D66888" w:rsidRDefault="00287B58" w:rsidP="0028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360"/>
        <w:rPr>
          <w:b/>
          <w:bCs/>
        </w:rPr>
      </w:pPr>
    </w:p>
    <w:p w:rsidR="00287B58" w:rsidRDefault="00287B58" w:rsidP="0028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  <w:r>
        <w:t xml:space="preserve">     </w:t>
      </w:r>
      <w:r w:rsidRPr="00D66888">
        <w:t>Ich habe das Thema eigenständig formuliert und fremde Texte kenntlich gemacht.</w:t>
      </w:r>
    </w:p>
    <w:p w:rsidR="00287B58" w:rsidRDefault="00287B58" w:rsidP="0028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720"/>
      </w:pPr>
    </w:p>
    <w:p w:rsidR="001A2A8B" w:rsidRPr="00D66888" w:rsidRDefault="001A2A8B" w:rsidP="0028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720"/>
      </w:pPr>
    </w:p>
    <w:p w:rsidR="00287B58" w:rsidRPr="00B078A9" w:rsidRDefault="00287B58" w:rsidP="0028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720"/>
        <w:rPr>
          <w:i/>
        </w:rPr>
      </w:pPr>
      <w:r>
        <w:rPr>
          <w:i/>
        </w:rPr>
        <w:t>____________________</w:t>
      </w:r>
    </w:p>
    <w:p w:rsidR="00287B58" w:rsidRPr="001F6123" w:rsidRDefault="00287B58" w:rsidP="0028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720"/>
      </w:pPr>
      <w:r w:rsidRPr="001F6123">
        <w:t>Unterschrift des Schülers</w:t>
      </w:r>
    </w:p>
    <w:p w:rsidR="00287B58" w:rsidRDefault="00287B58" w:rsidP="00287B58">
      <w:pPr>
        <w:jc w:val="center"/>
      </w:pPr>
    </w:p>
    <w:p w:rsidR="00287B58" w:rsidRDefault="00287B58" w:rsidP="00287B58">
      <w:r>
        <w:t xml:space="preserve">     Der Aufsatz wurde von mir gegengelesen und auf fachliche Fehler korrigiert.</w:t>
      </w:r>
    </w:p>
    <w:p w:rsidR="00287B58" w:rsidRDefault="00287B58" w:rsidP="00287B58"/>
    <w:p w:rsidR="00287B58" w:rsidRPr="00B078A9" w:rsidRDefault="00287B58" w:rsidP="0028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720"/>
        <w:rPr>
          <w:i/>
        </w:rPr>
      </w:pPr>
      <w:r>
        <w:rPr>
          <w:i/>
        </w:rPr>
        <w:t>_____________________</w:t>
      </w:r>
    </w:p>
    <w:p w:rsidR="00287B58" w:rsidRPr="001F6123" w:rsidRDefault="00287B58" w:rsidP="00287B5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720"/>
      </w:pPr>
      <w:r w:rsidRPr="001F6123">
        <w:t xml:space="preserve">Unterschrift des </w:t>
      </w:r>
      <w:r>
        <w:t>Betreuers</w:t>
      </w:r>
    </w:p>
    <w:p w:rsidR="00287B58" w:rsidRDefault="00287B58" w:rsidP="00287B58">
      <w:pPr>
        <w:ind w:left="360"/>
      </w:pPr>
    </w:p>
    <w:p w:rsidR="005D5C22" w:rsidRDefault="005D5C22" w:rsidP="00ED6280">
      <w:pPr>
        <w:jc w:val="center"/>
        <w:rPr>
          <w:sz w:val="20"/>
          <w:szCs w:val="20"/>
        </w:rPr>
      </w:pPr>
    </w:p>
    <w:p w:rsidR="00D46B17" w:rsidRDefault="00287B58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 w:rsidR="00D46B17">
        <w:rPr>
          <w:b/>
          <w:bCs/>
          <w:sz w:val="32"/>
          <w:szCs w:val="32"/>
        </w:rPr>
        <w:lastRenderedPageBreak/>
        <w:t>Persönliche Einschätzung des Berufes</w:t>
      </w:r>
    </w:p>
    <w:p w:rsidR="00D46B17" w:rsidRPr="00FF2212" w:rsidRDefault="00D46B17" w:rsidP="00D46B17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360"/>
        <w:rPr>
          <w:b/>
          <w:bCs/>
          <w:sz w:val="20"/>
          <w:szCs w:val="20"/>
        </w:rPr>
      </w:pPr>
    </w:p>
    <w:p w:rsidR="00D46B17" w:rsidRPr="00B54C3D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szCs w:val="20"/>
        </w:rPr>
      </w:pPr>
      <w:r w:rsidRPr="00B54C3D">
        <w:rPr>
          <w:b/>
          <w:szCs w:val="20"/>
        </w:rPr>
        <w:t>Dein jetzt  kennengelernter Beruf: ______________</w:t>
      </w:r>
      <w:r>
        <w:rPr>
          <w:b/>
          <w:szCs w:val="20"/>
        </w:rPr>
        <w:t>_____________________________</w:t>
      </w:r>
    </w:p>
    <w:p w:rsidR="00D46B17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0"/>
          <w:szCs w:val="20"/>
        </w:rPr>
      </w:pPr>
    </w:p>
    <w:p w:rsidR="000F5339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sz w:val="20"/>
          <w:szCs w:val="20"/>
        </w:rPr>
      </w:pPr>
      <w:r>
        <w:rPr>
          <w:sz w:val="20"/>
          <w:szCs w:val="20"/>
        </w:rPr>
        <w:t xml:space="preserve">Gib ihm Folgenden eigene Eindrücke wieder. </w:t>
      </w:r>
      <w:r w:rsidRPr="002D62BB">
        <w:rPr>
          <w:b/>
          <w:sz w:val="20"/>
          <w:szCs w:val="20"/>
        </w:rPr>
        <w:t>Beantworte beide Felder.</w:t>
      </w:r>
    </w:p>
    <w:p w:rsidR="00D46B17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sz w:val="20"/>
          <w:szCs w:val="20"/>
          <w:u w:val="single"/>
        </w:rPr>
      </w:pPr>
    </w:p>
    <w:p w:rsidR="00D46B17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caps/>
          <w:sz w:val="20"/>
          <w:szCs w:val="20"/>
          <w:u w:val="single"/>
        </w:rPr>
      </w:pPr>
      <w:r w:rsidRPr="002D62BB">
        <w:rPr>
          <w:b/>
          <w:caps/>
          <w:sz w:val="20"/>
          <w:szCs w:val="20"/>
          <w:u w:val="single"/>
        </w:rPr>
        <w:t>Beurteilungskriterien</w:t>
      </w:r>
    </w:p>
    <w:p w:rsidR="00D46B17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caps/>
          <w:sz w:val="20"/>
          <w:szCs w:val="20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7"/>
        <w:gridCol w:w="4938"/>
      </w:tblGrid>
      <w:tr w:rsidR="00D46B17" w:rsidRPr="00D534B6" w:rsidTr="001715C7">
        <w:tc>
          <w:tcPr>
            <w:tcW w:w="4941" w:type="dxa"/>
          </w:tcPr>
          <w:p w:rsidR="00D46B17" w:rsidRPr="00D534B6" w:rsidRDefault="00D46B17" w:rsidP="001715C7">
            <w:pPr>
              <w:numPr>
                <w:ilvl w:val="0"/>
                <w:numId w:val="3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caps/>
                <w:sz w:val="20"/>
                <w:szCs w:val="20"/>
              </w:rPr>
            </w:pPr>
            <w:r w:rsidRPr="00D534B6">
              <w:rPr>
                <w:sz w:val="20"/>
                <w:szCs w:val="20"/>
              </w:rPr>
              <w:t>Arbeitszeiten</w:t>
            </w:r>
            <w:r w:rsidR="00B92A98">
              <w:rPr>
                <w:sz w:val="20"/>
                <w:szCs w:val="20"/>
              </w:rPr>
              <w:t xml:space="preserve"> (sehr früh oder sehr spät)?</w:t>
            </w:r>
          </w:p>
          <w:p w:rsidR="00D46B17" w:rsidRPr="00D534B6" w:rsidRDefault="00D46B17" w:rsidP="001715C7">
            <w:pPr>
              <w:numPr>
                <w:ilvl w:val="0"/>
                <w:numId w:val="3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caps/>
                <w:sz w:val="20"/>
                <w:szCs w:val="20"/>
              </w:rPr>
            </w:pPr>
            <w:r w:rsidRPr="00D534B6">
              <w:rPr>
                <w:sz w:val="20"/>
                <w:szCs w:val="20"/>
              </w:rPr>
              <w:t>Wochenendarbeit</w:t>
            </w:r>
            <w:r w:rsidR="00B92A98">
              <w:rPr>
                <w:sz w:val="20"/>
                <w:szCs w:val="20"/>
              </w:rPr>
              <w:t>?</w:t>
            </w:r>
          </w:p>
          <w:p w:rsidR="00D46B17" w:rsidRPr="00B92A98" w:rsidRDefault="00B92A98" w:rsidP="001715C7">
            <w:pPr>
              <w:numPr>
                <w:ilvl w:val="0"/>
                <w:numId w:val="3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caps/>
                <w:sz w:val="20"/>
                <w:szCs w:val="20"/>
              </w:rPr>
            </w:pPr>
            <w:r>
              <w:rPr>
                <w:sz w:val="20"/>
                <w:szCs w:val="20"/>
              </w:rPr>
              <w:t>Ist der Beruf sehr gefragt?</w:t>
            </w:r>
          </w:p>
          <w:p w:rsidR="00B92A98" w:rsidRPr="00D534B6" w:rsidRDefault="00B92A98" w:rsidP="001715C7">
            <w:pPr>
              <w:numPr>
                <w:ilvl w:val="0"/>
                <w:numId w:val="3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caps/>
                <w:sz w:val="20"/>
                <w:szCs w:val="20"/>
              </w:rPr>
            </w:pPr>
            <w:r>
              <w:rPr>
                <w:caps/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ibt es viele Stellenangebote?</w:t>
            </w:r>
          </w:p>
        </w:tc>
        <w:tc>
          <w:tcPr>
            <w:tcW w:w="4942" w:type="dxa"/>
          </w:tcPr>
          <w:p w:rsidR="00D46B17" w:rsidRPr="00D534B6" w:rsidRDefault="00D46B17" w:rsidP="001715C7">
            <w:pPr>
              <w:numPr>
                <w:ilvl w:val="0"/>
                <w:numId w:val="3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 w:rsidRPr="00D534B6">
              <w:rPr>
                <w:sz w:val="20"/>
                <w:szCs w:val="20"/>
              </w:rPr>
              <w:t>Aufstiegsmöglichkeiten</w:t>
            </w:r>
            <w:r w:rsidR="00B92A98">
              <w:rPr>
                <w:sz w:val="20"/>
                <w:szCs w:val="20"/>
              </w:rPr>
              <w:t>?</w:t>
            </w:r>
          </w:p>
          <w:p w:rsidR="00D46B17" w:rsidRPr="00B92A98" w:rsidRDefault="00D46B17" w:rsidP="001715C7">
            <w:pPr>
              <w:numPr>
                <w:ilvl w:val="0"/>
                <w:numId w:val="3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b/>
                <w:sz w:val="20"/>
                <w:szCs w:val="20"/>
              </w:rPr>
            </w:pPr>
            <w:r w:rsidRPr="00B92A98">
              <w:rPr>
                <w:b/>
                <w:sz w:val="20"/>
                <w:szCs w:val="20"/>
              </w:rPr>
              <w:t>Einkommen</w:t>
            </w:r>
            <w:r w:rsidR="00B92A98" w:rsidRPr="00B92A98">
              <w:rPr>
                <w:b/>
                <w:sz w:val="20"/>
                <w:szCs w:val="20"/>
              </w:rPr>
              <w:t xml:space="preserve"> (siehe Tabelle unten)</w:t>
            </w:r>
          </w:p>
          <w:p w:rsidR="00D46B17" w:rsidRPr="00D534B6" w:rsidRDefault="00D46B17" w:rsidP="001715C7">
            <w:pPr>
              <w:numPr>
                <w:ilvl w:val="0"/>
                <w:numId w:val="3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 w:rsidRPr="00D534B6">
              <w:rPr>
                <w:sz w:val="20"/>
                <w:szCs w:val="20"/>
              </w:rPr>
              <w:t>Mit Hobbys verknüpfbar</w:t>
            </w:r>
            <w:r w:rsidR="00B92A98">
              <w:rPr>
                <w:sz w:val="20"/>
                <w:szCs w:val="20"/>
              </w:rPr>
              <w:t>?</w:t>
            </w:r>
          </w:p>
          <w:p w:rsidR="00D46B17" w:rsidRPr="00D534B6" w:rsidRDefault="00B92A98" w:rsidP="001715C7">
            <w:pPr>
              <w:numPr>
                <w:ilvl w:val="0"/>
                <w:numId w:val="3"/>
              </w:num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Gesundheitsbelastung, </w:t>
            </w:r>
            <w:r w:rsidR="00D46B17" w:rsidRPr="00D534B6">
              <w:rPr>
                <w:sz w:val="20"/>
                <w:szCs w:val="20"/>
              </w:rPr>
              <w:t>Stress</w:t>
            </w:r>
          </w:p>
        </w:tc>
      </w:tr>
    </w:tbl>
    <w:p w:rsidR="00D46B17" w:rsidRPr="007A44DA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0"/>
          <w:szCs w:val="20"/>
        </w:rPr>
      </w:pPr>
    </w:p>
    <w:p w:rsidR="00D46B17" w:rsidRPr="00B54C3D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Pr="00BE2320">
        <w:rPr>
          <w:b/>
          <w:sz w:val="20"/>
          <w:szCs w:val="20"/>
          <w:u w:val="single"/>
        </w:rPr>
        <w:t>VORTEILE</w:t>
      </w:r>
      <w:r w:rsidRPr="00FA693F">
        <w:rPr>
          <w:b/>
          <w:sz w:val="20"/>
          <w:szCs w:val="20"/>
        </w:rPr>
        <w:t xml:space="preserve"> des Berufes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(a</w:t>
      </w:r>
      <w:r w:rsidRPr="00B54C3D">
        <w:rPr>
          <w:sz w:val="20"/>
          <w:szCs w:val="20"/>
        </w:rPr>
        <w:t>uch Chancen)</w:t>
      </w:r>
    </w:p>
    <w:p w:rsidR="00D46B17" w:rsidRPr="00FA693F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sz w:val="20"/>
          <w:szCs w:val="20"/>
        </w:rPr>
      </w:pPr>
    </w:p>
    <w:tbl>
      <w:tblPr>
        <w:tblW w:w="8709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D46B17" w:rsidRPr="007A44DA" w:rsidTr="001715C7">
        <w:trPr>
          <w:trHeight w:val="130"/>
        </w:trPr>
        <w:tc>
          <w:tcPr>
            <w:tcW w:w="8709" w:type="dxa"/>
          </w:tcPr>
          <w:p w:rsidR="00D46B17" w:rsidRPr="007A44DA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1.)</w:t>
            </w: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2.)</w:t>
            </w: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3.)</w:t>
            </w: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4.)</w:t>
            </w: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Pr="007A44DA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Pr="007A44DA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Pr="007A44DA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D46B17" w:rsidRPr="00BE2320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0"/>
          <w:szCs w:val="20"/>
          <w:u w:val="single"/>
        </w:rPr>
      </w:pPr>
      <w:r w:rsidRPr="007A44DA">
        <w:rPr>
          <w:sz w:val="20"/>
          <w:szCs w:val="20"/>
        </w:rPr>
        <w:tab/>
      </w:r>
    </w:p>
    <w:p w:rsidR="00D46B17" w:rsidRPr="00B54C3D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0"/>
          <w:szCs w:val="20"/>
        </w:rPr>
      </w:pPr>
      <w:r w:rsidRPr="00BE2320">
        <w:rPr>
          <w:sz w:val="20"/>
          <w:szCs w:val="20"/>
        </w:rPr>
        <w:tab/>
      </w:r>
      <w:r w:rsidRPr="00BE2320">
        <w:rPr>
          <w:b/>
          <w:sz w:val="20"/>
          <w:szCs w:val="20"/>
          <w:u w:val="single"/>
        </w:rPr>
        <w:t>NACHTEILE</w:t>
      </w:r>
      <w:r w:rsidRPr="00FA693F">
        <w:rPr>
          <w:b/>
          <w:sz w:val="20"/>
          <w:szCs w:val="20"/>
        </w:rPr>
        <w:t xml:space="preserve"> des Berufes</w:t>
      </w:r>
      <w:r>
        <w:rPr>
          <w:b/>
          <w:sz w:val="20"/>
          <w:szCs w:val="20"/>
        </w:rPr>
        <w:t xml:space="preserve"> </w:t>
      </w:r>
      <w:r w:rsidRPr="00B54C3D">
        <w:rPr>
          <w:sz w:val="20"/>
          <w:szCs w:val="20"/>
        </w:rPr>
        <w:t>(auch Belastungen)</w:t>
      </w:r>
    </w:p>
    <w:p w:rsidR="00D46B17" w:rsidRPr="007A44DA" w:rsidRDefault="00D46B17" w:rsidP="00D46B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0"/>
          <w:szCs w:val="20"/>
        </w:rPr>
      </w:pPr>
      <w:r w:rsidRPr="007A44DA">
        <w:rPr>
          <w:sz w:val="20"/>
          <w:szCs w:val="20"/>
        </w:rPr>
        <w:tab/>
      </w:r>
    </w:p>
    <w:tbl>
      <w:tblPr>
        <w:tblW w:w="8709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09"/>
      </w:tblGrid>
      <w:tr w:rsidR="00D46B17" w:rsidRPr="007A44DA" w:rsidTr="001715C7">
        <w:trPr>
          <w:trHeight w:val="130"/>
        </w:trPr>
        <w:tc>
          <w:tcPr>
            <w:tcW w:w="8709" w:type="dxa"/>
          </w:tcPr>
          <w:p w:rsidR="00D46B17" w:rsidRPr="007A44DA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1.)</w:t>
            </w: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2.)</w:t>
            </w: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3.)</w:t>
            </w: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4.)</w:t>
            </w: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  <w:p w:rsidR="00D46B17" w:rsidRPr="007A44DA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  <w:p w:rsidR="00D46B17" w:rsidRPr="007A44DA" w:rsidRDefault="00D46B17" w:rsidP="001715C7">
            <w:pPr>
              <w:tabs>
                <w:tab w:val="left" w:pos="0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</w:p>
        </w:tc>
      </w:tr>
    </w:tbl>
    <w:p w:rsidR="00A41149" w:rsidRDefault="00A41149" w:rsidP="00494ADC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0"/>
          <w:szCs w:val="20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2"/>
        <w:gridCol w:w="2941"/>
        <w:gridCol w:w="2652"/>
      </w:tblGrid>
      <w:tr w:rsidR="00B92A98" w:rsidRPr="00D534B6" w:rsidTr="00013C5F">
        <w:trPr>
          <w:trHeight w:val="236"/>
        </w:trPr>
        <w:tc>
          <w:tcPr>
            <w:tcW w:w="4325" w:type="dxa"/>
          </w:tcPr>
          <w:p w:rsidR="00B92A98" w:rsidRPr="00E948A0" w:rsidRDefault="00B92A98" w:rsidP="00013C5F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 w:rsidRPr="00E948A0">
              <w:rPr>
                <w:sz w:val="20"/>
                <w:szCs w:val="20"/>
              </w:rPr>
              <w:t xml:space="preserve">Einstiegsgehalt nach der Ausbildung </w:t>
            </w:r>
          </w:p>
        </w:tc>
        <w:tc>
          <w:tcPr>
            <w:tcW w:w="2975" w:type="dxa"/>
          </w:tcPr>
          <w:p w:rsidR="00B92A98" w:rsidRDefault="00B92A98" w:rsidP="00013C5F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Unter 2000 € pro Monat</w:t>
            </w:r>
          </w:p>
        </w:tc>
        <w:tc>
          <w:tcPr>
            <w:tcW w:w="2658" w:type="dxa"/>
          </w:tcPr>
          <w:p w:rsidR="00B92A98" w:rsidRPr="00E948A0" w:rsidRDefault="00B92A98" w:rsidP="00013C5F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b/>
                <w:sz w:val="20"/>
                <w:szCs w:val="20"/>
              </w:rPr>
            </w:pPr>
            <w:r w:rsidRPr="00E948A0">
              <w:rPr>
                <w:b/>
                <w:sz w:val="20"/>
                <w:szCs w:val="20"/>
              </w:rPr>
              <w:t>unterdurchschnittlich</w:t>
            </w:r>
          </w:p>
        </w:tc>
      </w:tr>
      <w:tr w:rsidR="00B92A98" w:rsidRPr="00D534B6" w:rsidTr="00013C5F">
        <w:trPr>
          <w:trHeight w:val="236"/>
        </w:trPr>
        <w:tc>
          <w:tcPr>
            <w:tcW w:w="4325" w:type="dxa"/>
          </w:tcPr>
          <w:p w:rsidR="00B92A98" w:rsidRPr="00E948A0" w:rsidRDefault="00B92A98" w:rsidP="00013C5F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 w:rsidRPr="00E948A0">
              <w:rPr>
                <w:sz w:val="20"/>
                <w:szCs w:val="20"/>
              </w:rPr>
              <w:t>Einstiegsgehalt nach der Ausbildung</w:t>
            </w:r>
          </w:p>
        </w:tc>
        <w:tc>
          <w:tcPr>
            <w:tcW w:w="2975" w:type="dxa"/>
          </w:tcPr>
          <w:p w:rsidR="00B92A98" w:rsidRDefault="00B92A98" w:rsidP="00013C5F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 – 3500 € pro Monat</w:t>
            </w:r>
          </w:p>
        </w:tc>
        <w:tc>
          <w:tcPr>
            <w:tcW w:w="2658" w:type="dxa"/>
          </w:tcPr>
          <w:p w:rsidR="00B92A98" w:rsidRPr="00E948A0" w:rsidRDefault="00B92A98" w:rsidP="00013C5F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b/>
                <w:sz w:val="20"/>
                <w:szCs w:val="20"/>
              </w:rPr>
            </w:pPr>
            <w:r w:rsidRPr="00E948A0">
              <w:rPr>
                <w:b/>
                <w:sz w:val="20"/>
                <w:szCs w:val="20"/>
              </w:rPr>
              <w:t>durchschnittlich</w:t>
            </w:r>
          </w:p>
        </w:tc>
      </w:tr>
      <w:tr w:rsidR="00B92A98" w:rsidRPr="00D534B6" w:rsidTr="00013C5F">
        <w:trPr>
          <w:trHeight w:val="236"/>
        </w:trPr>
        <w:tc>
          <w:tcPr>
            <w:tcW w:w="4325" w:type="dxa"/>
          </w:tcPr>
          <w:p w:rsidR="00B92A98" w:rsidRPr="00E948A0" w:rsidRDefault="00B92A98" w:rsidP="00013C5F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 w:rsidRPr="00E948A0">
              <w:rPr>
                <w:sz w:val="20"/>
                <w:szCs w:val="20"/>
              </w:rPr>
              <w:t>Einstiegsgehalt nach der Ausbildung</w:t>
            </w:r>
          </w:p>
        </w:tc>
        <w:tc>
          <w:tcPr>
            <w:tcW w:w="2975" w:type="dxa"/>
          </w:tcPr>
          <w:p w:rsidR="00B92A98" w:rsidRDefault="00B92A98" w:rsidP="00013C5F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Über 3500 € pro Monat</w:t>
            </w:r>
          </w:p>
        </w:tc>
        <w:tc>
          <w:tcPr>
            <w:tcW w:w="2658" w:type="dxa"/>
          </w:tcPr>
          <w:p w:rsidR="00B92A98" w:rsidRPr="00E948A0" w:rsidRDefault="00B92A98" w:rsidP="00013C5F">
            <w:pPr>
              <w:tabs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rPr>
                <w:b/>
                <w:sz w:val="20"/>
                <w:szCs w:val="20"/>
              </w:rPr>
            </w:pPr>
            <w:r w:rsidRPr="00E948A0">
              <w:rPr>
                <w:b/>
                <w:sz w:val="20"/>
                <w:szCs w:val="20"/>
              </w:rPr>
              <w:t>überdurchschnittlich</w:t>
            </w:r>
          </w:p>
        </w:tc>
      </w:tr>
    </w:tbl>
    <w:p w:rsidR="009A1BD1" w:rsidRDefault="009A1BD1">
      <w:pPr>
        <w:rPr>
          <w:b/>
          <w:sz w:val="28"/>
          <w:szCs w:val="20"/>
          <w:u w:val="single"/>
        </w:rPr>
      </w:pPr>
    </w:p>
    <w:p w:rsidR="00B92A98" w:rsidRDefault="009A1BD1" w:rsidP="009A1BD1">
      <w:pPr>
        <w:jc w:val="center"/>
      </w:pPr>
      <w:r w:rsidRPr="000F5339">
        <w:rPr>
          <w:b/>
          <w:sz w:val="28"/>
          <w:szCs w:val="20"/>
          <w:u w:val="single"/>
        </w:rPr>
        <w:t>Pro Kasten mindestens vier Beispiele.</w:t>
      </w:r>
      <w:r w:rsidR="00B92A98">
        <w:br w:type="page"/>
      </w:r>
    </w:p>
    <w:tbl>
      <w:tblPr>
        <w:tblW w:w="955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1020"/>
        <w:gridCol w:w="820"/>
        <w:gridCol w:w="3940"/>
        <w:gridCol w:w="2815"/>
      </w:tblGrid>
      <w:tr w:rsidR="002955CE" w:rsidRPr="00486C4A" w:rsidTr="001715C7">
        <w:trPr>
          <w:trHeight w:val="6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55CE" w:rsidRDefault="002955CE" w:rsidP="001715C7">
            <w:pPr>
              <w:jc w:val="center"/>
              <w:rPr>
                <w:b/>
                <w:bCs/>
              </w:rPr>
            </w:pPr>
            <w:r w:rsidRPr="00486C4A">
              <w:rPr>
                <w:b/>
                <w:bCs/>
              </w:rPr>
              <w:t xml:space="preserve">Eigene Fähigkeiten und </w:t>
            </w:r>
          </w:p>
          <w:p w:rsidR="002955CE" w:rsidRPr="00486C4A" w:rsidRDefault="002955CE" w:rsidP="001715C7">
            <w:pPr>
              <w:jc w:val="center"/>
              <w:rPr>
                <w:b/>
                <w:bCs/>
              </w:rPr>
            </w:pPr>
            <w:r w:rsidRPr="00486C4A">
              <w:rPr>
                <w:b/>
                <w:bCs/>
              </w:rPr>
              <w:t>berufliche Anforderungen</w:t>
            </w:r>
          </w:p>
        </w:tc>
        <w:tc>
          <w:tcPr>
            <w:tcW w:w="2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</w:tr>
      <w:tr w:rsidR="002955CE" w:rsidRPr="00486C4A" w:rsidTr="001715C7">
        <w:trPr>
          <w:trHeight w:val="1275"/>
        </w:trPr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EC0E6E" w:rsidRDefault="002955CE" w:rsidP="001715C7">
            <w:pPr>
              <w:jc w:val="center"/>
              <w:rPr>
                <w:b/>
                <w:sz w:val="28"/>
                <w:szCs w:val="28"/>
              </w:rPr>
            </w:pPr>
            <w:r w:rsidRPr="00EC0E6E">
              <w:rPr>
                <w:b/>
                <w:sz w:val="28"/>
                <w:szCs w:val="28"/>
              </w:rPr>
              <w:t>DU</w:t>
            </w:r>
          </w:p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kreuzt</w:t>
            </w:r>
            <w:r w:rsidRPr="00486C4A">
              <w:rPr>
                <w:sz w:val="20"/>
                <w:szCs w:val="20"/>
              </w:rPr>
              <w:t xml:space="preserve"> hier an, was du von den genannten Fähigkeiten besonders gut kannst.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Default="002955CE" w:rsidP="001715C7">
            <w:pPr>
              <w:jc w:val="center"/>
              <w:rPr>
                <w:b/>
                <w:bCs/>
              </w:rPr>
            </w:pPr>
            <w:r w:rsidRPr="00486C4A">
              <w:rPr>
                <w:b/>
                <w:bCs/>
              </w:rPr>
              <w:t>Dein Beruf:</w:t>
            </w:r>
          </w:p>
          <w:p w:rsidR="002955CE" w:rsidRDefault="002955CE" w:rsidP="001715C7">
            <w:pPr>
              <w:jc w:val="center"/>
              <w:rPr>
                <w:b/>
                <w:bCs/>
              </w:rPr>
            </w:pPr>
          </w:p>
          <w:p w:rsidR="002955CE" w:rsidRDefault="002955CE" w:rsidP="001715C7">
            <w:pPr>
              <w:jc w:val="center"/>
              <w:rPr>
                <w:b/>
                <w:bCs/>
              </w:rPr>
            </w:pPr>
          </w:p>
          <w:p w:rsidR="002955CE" w:rsidRPr="00486C4A" w:rsidRDefault="002955CE" w:rsidP="001715C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Default="002955CE" w:rsidP="001715C7">
            <w:pPr>
              <w:jc w:val="center"/>
              <w:rPr>
                <w:b/>
                <w:sz w:val="40"/>
                <w:szCs w:val="20"/>
              </w:rPr>
            </w:pPr>
            <w:r w:rsidRPr="00B6782E">
              <w:rPr>
                <w:b/>
                <w:sz w:val="40"/>
                <w:szCs w:val="20"/>
              </w:rPr>
              <w:t>Betreuer</w:t>
            </w:r>
            <w:r>
              <w:rPr>
                <w:b/>
                <w:sz w:val="40"/>
                <w:szCs w:val="20"/>
              </w:rPr>
              <w:t>/in</w:t>
            </w:r>
          </w:p>
          <w:p w:rsidR="002955CE" w:rsidRPr="00486C4A" w:rsidRDefault="00415AE8" w:rsidP="001715C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243840</wp:posOffset>
                      </wp:positionV>
                      <wp:extent cx="227330" cy="218440"/>
                      <wp:effectExtent l="28575" t="5715" r="29845" b="13970"/>
                      <wp:wrapNone/>
                      <wp:docPr id="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330" cy="21844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7EA46" id="AutoShape 21" o:spid="_x0000_s1026" type="#_x0000_t67" style="position:absolute;margin-left:72.4pt;margin-top:19.2pt;width:17.9pt;height:1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">
                      <v:textbox style="layout-flow:vertical-ideographic"/>
                    </v:shape>
                  </w:pict>
                </mc:Fallback>
              </mc:AlternateContent>
            </w:r>
            <w:r w:rsidR="002955CE" w:rsidRPr="00B6782E">
              <w:rPr>
                <w:b/>
                <w:sz w:val="28"/>
                <w:szCs w:val="20"/>
              </w:rPr>
              <w:t>kreuzt hier an.</w:t>
            </w:r>
          </w:p>
        </w:tc>
      </w:tr>
      <w:tr w:rsidR="002955CE" w:rsidRPr="00486C4A" w:rsidTr="001715C7">
        <w:trPr>
          <w:trHeight w:val="315"/>
        </w:trPr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:rsidR="002955CE" w:rsidRPr="00486C4A" w:rsidRDefault="002955CE" w:rsidP="001715C7">
            <w:pPr>
              <w:jc w:val="center"/>
              <w:rPr>
                <w:b/>
                <w:bCs/>
              </w:rPr>
            </w:pPr>
            <w:r w:rsidRPr="00486C4A">
              <w:rPr>
                <w:b/>
                <w:bCs/>
              </w:rPr>
              <w:t>Das kann ich…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:rsidR="002955CE" w:rsidRPr="00486C4A" w:rsidRDefault="002955CE" w:rsidP="001715C7">
            <w:pPr>
              <w:jc w:val="center"/>
              <w:rPr>
                <w:b/>
                <w:bCs/>
              </w:rPr>
            </w:pPr>
            <w:r w:rsidRPr="00486C4A">
              <w:rPr>
                <w:b/>
                <w:bCs/>
              </w:rPr>
              <w:t>Fähigkeiten</w:t>
            </w:r>
          </w:p>
        </w:tc>
        <w:tc>
          <w:tcPr>
            <w:tcW w:w="2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:rsidR="002955CE" w:rsidRDefault="002955CE" w:rsidP="001715C7">
            <w:pPr>
              <w:jc w:val="center"/>
              <w:rPr>
                <w:b/>
                <w:bCs/>
              </w:rPr>
            </w:pPr>
            <w:r w:rsidRPr="00486C4A">
              <w:rPr>
                <w:b/>
                <w:bCs/>
              </w:rPr>
              <w:t>Trifft in diesem Beruf besonders zu</w:t>
            </w:r>
          </w:p>
          <w:p w:rsidR="002955CE" w:rsidRPr="00B02068" w:rsidRDefault="002955CE" w:rsidP="001715C7">
            <w:pPr>
              <w:jc w:val="center"/>
              <w:rPr>
                <w:bCs/>
              </w:rPr>
            </w:pPr>
            <w:r>
              <w:rPr>
                <w:bCs/>
              </w:rPr>
              <w:t>(Beispiele nennen!)</w:t>
            </w:r>
          </w:p>
        </w:tc>
      </w:tr>
      <w:tr w:rsidR="002955CE" w:rsidRPr="00486C4A" w:rsidTr="001715C7">
        <w:trPr>
          <w:trHeight w:val="7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:rsidR="002955CE" w:rsidRPr="00486C4A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gut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:rsidR="002955CE" w:rsidRPr="00486C4A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etwas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</w:tcPr>
          <w:p w:rsidR="002955CE" w:rsidRPr="00486C4A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gar nicht</w:t>
            </w: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00"/>
            <w:noWrap/>
            <w:vAlign w:val="bottom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2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5CE" w:rsidRPr="00486C4A" w:rsidRDefault="002955CE" w:rsidP="001715C7">
            <w:pPr>
              <w:rPr>
                <w:b/>
                <w:bCs/>
              </w:rPr>
            </w:pPr>
          </w:p>
        </w:tc>
      </w:tr>
      <w:tr w:rsidR="002955CE" w:rsidRPr="00486C4A" w:rsidTr="001715C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FF00"/>
          </w:tcPr>
          <w:p w:rsidR="002955CE" w:rsidRPr="00486C4A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körperliche Fähigkeiten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körperlich belastbar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lange Stehen können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ED6280" w:rsidP="00171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Arbeiten oberhalb des Kopfes</w:t>
            </w:r>
            <w:r w:rsidRPr="00486C4A">
              <w:rPr>
                <w:sz w:val="20"/>
                <w:szCs w:val="20"/>
              </w:rPr>
              <w:t xml:space="preserve"> aushalten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Äußere Einflüsse aushalten (z. B. Lärm,  Gestank, Hitze, Kälte, Nässe)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handwerklich geschickt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00"/>
          </w:tcPr>
          <w:p w:rsidR="002955CE" w:rsidRPr="00486C4A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geistige Fähigkeiten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lernbereit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 xml:space="preserve">Technisches leicht verstehen </w:t>
            </w:r>
          </w:p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(z. B. Bedienungsanleitungen)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Sprachen schnell erlernen</w:t>
            </w:r>
            <w:r>
              <w:rPr>
                <w:sz w:val="20"/>
                <w:szCs w:val="20"/>
              </w:rPr>
              <w:t xml:space="preserve"> können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Sichere Rechtschreibkenntnisse </w:t>
            </w:r>
            <w:r w:rsidRPr="00486C4A">
              <w:rPr>
                <w:sz w:val="20"/>
                <w:szCs w:val="20"/>
              </w:rPr>
              <w:t>haben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Gut rechnen können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 xml:space="preserve">Gerne gestalten 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Gegenstände auswendig von allen Seiten zeichnen können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 xml:space="preserve">konzentriert arbeiten können; </w:t>
            </w:r>
          </w:p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sich nie ablenken lassen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Mehr als Grundkenntnisse am Computer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Ordnungsliebend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gut organisieren können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Großes Allgemeinwissen haben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stressfähig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</w:tr>
      <w:tr w:rsidR="002955CE" w:rsidRPr="00486C4A" w:rsidTr="001715C7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00"/>
          </w:tcPr>
          <w:p w:rsidR="002955CE" w:rsidRPr="00486C4A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soziale Fähigkeiten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b/>
                <w:bCs/>
                <w:i/>
                <w:iCs/>
              </w:rPr>
            </w:pPr>
            <w:r w:rsidRPr="00486C4A">
              <w:rPr>
                <w:b/>
                <w:bCs/>
                <w:i/>
                <w:iCs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pünktlich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selbstkritisch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Ausdauer; Geduld haben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hilfsbereit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kontaktfreudig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 xml:space="preserve">sorgfältig sein 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starkes Selbstbewusstsein haben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 xml:space="preserve">mit </w:t>
            </w:r>
            <w:r w:rsidR="000F5339" w:rsidRPr="00486C4A">
              <w:rPr>
                <w:sz w:val="20"/>
                <w:szCs w:val="20"/>
              </w:rPr>
              <w:t>anderen</w:t>
            </w:r>
            <w:r w:rsidRPr="00486C4A">
              <w:rPr>
                <w:sz w:val="20"/>
                <w:szCs w:val="20"/>
              </w:rPr>
              <w:t xml:space="preserve"> gut zusammenarbeiten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 xml:space="preserve">selbständig Handeln ohne dauernd </w:t>
            </w:r>
          </w:p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 xml:space="preserve">nachzufragen                              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sich gut ausdrücken können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1715C7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verantwortungsbewusst sein</w:t>
            </w:r>
          </w:p>
        </w:tc>
        <w:tc>
          <w:tcPr>
            <w:tcW w:w="2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  <w:r w:rsidRPr="00486C4A">
              <w:rPr>
                <w:sz w:val="20"/>
                <w:szCs w:val="20"/>
              </w:rPr>
              <w:t> </w:t>
            </w:r>
          </w:p>
        </w:tc>
      </w:tr>
      <w:tr w:rsidR="002955CE" w:rsidRPr="00486C4A" w:rsidTr="00552EF6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5CE" w:rsidRPr="00486C4A" w:rsidRDefault="002955CE" w:rsidP="001715C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66FF33"/>
          </w:tcPr>
          <w:p w:rsidR="002955CE" w:rsidRDefault="002955CE" w:rsidP="001715C7">
            <w:pPr>
              <w:jc w:val="center"/>
              <w:rPr>
                <w:b/>
                <w:bCs/>
                <w:i/>
                <w:iCs/>
              </w:rPr>
            </w:pPr>
            <w:r w:rsidRPr="008C1D4E">
              <w:rPr>
                <w:b/>
                <w:bCs/>
                <w:i/>
                <w:iCs/>
              </w:rPr>
              <w:t>Unterschrift Betreuer/in</w:t>
            </w:r>
            <w:r>
              <w:rPr>
                <w:b/>
                <w:bCs/>
                <w:i/>
                <w:iCs/>
              </w:rPr>
              <w:t xml:space="preserve"> &gt;&gt;&gt;&gt;</w:t>
            </w:r>
          </w:p>
          <w:p w:rsidR="002955CE" w:rsidRPr="00486C4A" w:rsidRDefault="002955CE" w:rsidP="001715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955CE" w:rsidRPr="00486C4A" w:rsidRDefault="002955CE" w:rsidP="001715C7">
            <w:pPr>
              <w:rPr>
                <w:sz w:val="20"/>
                <w:szCs w:val="20"/>
              </w:rPr>
            </w:pPr>
          </w:p>
        </w:tc>
      </w:tr>
    </w:tbl>
    <w:p w:rsidR="002955CE" w:rsidRDefault="002955CE" w:rsidP="002955CE">
      <w:pPr>
        <w:tabs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</w:rPr>
      </w:pPr>
    </w:p>
    <w:p w:rsidR="00D67ADD" w:rsidRDefault="00D67ADD" w:rsidP="005D129D">
      <w:pPr>
        <w:tabs>
          <w:tab w:val="left" w:pos="0"/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0"/>
          <w:szCs w:val="20"/>
        </w:rPr>
      </w:pPr>
    </w:p>
    <w:p w:rsidR="00D46B17" w:rsidRDefault="00D67ADD" w:rsidP="00D46B17">
      <w:pPr>
        <w:pStyle w:val="berschrift5"/>
        <w:tabs>
          <w:tab w:val="left" w:pos="0"/>
          <w:tab w:val="left" w:pos="115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</w:pPr>
      <w:r>
        <w:rPr>
          <w:sz w:val="20"/>
          <w:szCs w:val="20"/>
        </w:rPr>
        <w:br w:type="page"/>
      </w:r>
      <w:r w:rsidR="00D46B17">
        <w:lastRenderedPageBreak/>
        <w:t>Mein Praktikum</w:t>
      </w:r>
    </w:p>
    <w:p w:rsidR="00D46B17" w:rsidRPr="00CF0763" w:rsidRDefault="00D46B17" w:rsidP="00D46B17">
      <w:pPr>
        <w:pStyle w:val="berschrift5"/>
        <w:tabs>
          <w:tab w:val="left" w:pos="0"/>
          <w:tab w:val="left" w:pos="115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sz w:val="22"/>
        </w:rPr>
      </w:pPr>
    </w:p>
    <w:p w:rsidR="00D46B17" w:rsidRDefault="00D46B17" w:rsidP="00D46B17">
      <w:pPr>
        <w:pStyle w:val="berschrift5"/>
        <w:tabs>
          <w:tab w:val="left" w:pos="0"/>
          <w:tab w:val="left" w:pos="115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b w:val="0"/>
          <w:sz w:val="20"/>
          <w:szCs w:val="20"/>
        </w:rPr>
      </w:pPr>
      <w:r w:rsidRPr="003D349B">
        <w:rPr>
          <w:b w:val="0"/>
          <w:sz w:val="20"/>
          <w:szCs w:val="20"/>
        </w:rPr>
        <w:t>Beschreibe hier deine persönlichen Eindrücke während des Praktikums</w:t>
      </w:r>
      <w:r>
        <w:rPr>
          <w:b w:val="0"/>
          <w:sz w:val="20"/>
          <w:szCs w:val="20"/>
        </w:rPr>
        <w:t>.</w:t>
      </w:r>
      <w:r w:rsidRPr="003D349B">
        <w:rPr>
          <w:b w:val="0"/>
          <w:sz w:val="20"/>
          <w:szCs w:val="20"/>
        </w:rPr>
        <w:t xml:space="preserve"> </w:t>
      </w:r>
    </w:p>
    <w:p w:rsidR="00D46B17" w:rsidRDefault="00D46B17" w:rsidP="00D46B17">
      <w:pPr>
        <w:pStyle w:val="berschrift5"/>
        <w:tabs>
          <w:tab w:val="left" w:pos="0"/>
          <w:tab w:val="left" w:pos="115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Reicht der Platz nicht, dann nehme ein Zusatzblatt!</w:t>
      </w:r>
    </w:p>
    <w:p w:rsidR="00D46B17" w:rsidRPr="00CF0763" w:rsidRDefault="00D46B17" w:rsidP="00D46B17">
      <w:pPr>
        <w:rPr>
          <w:bCs/>
          <w:sz w:val="20"/>
          <w:szCs w:val="20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4"/>
        <w:gridCol w:w="1983"/>
        <w:gridCol w:w="2445"/>
        <w:gridCol w:w="3393"/>
      </w:tblGrid>
      <w:tr w:rsidR="00B92A98" w:rsidRPr="00D534B6" w:rsidTr="00013C5F">
        <w:tc>
          <w:tcPr>
            <w:tcW w:w="9883" w:type="dxa"/>
            <w:gridSpan w:val="4"/>
            <w:shd w:val="clear" w:color="auto" w:fill="D9D9D9"/>
          </w:tcPr>
          <w:p w:rsidR="00B92A98" w:rsidRPr="00D534B6" w:rsidRDefault="00B92A98" w:rsidP="00013C5F">
            <w:pPr>
              <w:rPr>
                <w:b/>
                <w:bCs/>
                <w:sz w:val="20"/>
                <w:szCs w:val="20"/>
              </w:rPr>
            </w:pPr>
            <w:r w:rsidRPr="00D534B6">
              <w:rPr>
                <w:b/>
                <w:bCs/>
                <w:sz w:val="20"/>
                <w:szCs w:val="20"/>
              </w:rPr>
              <w:t>Was hat dich im Praktikum besonders beeindruckt und dir besonders gefallen? Besondere Erlebnisse?</w:t>
            </w:r>
          </w:p>
        </w:tc>
      </w:tr>
      <w:tr w:rsidR="00B92A98" w:rsidRPr="00D534B6" w:rsidTr="00013C5F">
        <w:tc>
          <w:tcPr>
            <w:tcW w:w="9883" w:type="dxa"/>
            <w:gridSpan w:val="4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</w:tr>
      <w:tr w:rsidR="00B92A98" w:rsidRPr="00D534B6" w:rsidTr="00013C5F">
        <w:tc>
          <w:tcPr>
            <w:tcW w:w="9883" w:type="dxa"/>
            <w:gridSpan w:val="4"/>
            <w:shd w:val="clear" w:color="auto" w:fill="D9D9D9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  <w:r w:rsidRPr="00D534B6">
              <w:rPr>
                <w:b/>
                <w:bCs/>
                <w:sz w:val="20"/>
                <w:szCs w:val="20"/>
              </w:rPr>
              <w:t>Was hat dir weniger gut gefallen?</w:t>
            </w:r>
          </w:p>
        </w:tc>
      </w:tr>
      <w:tr w:rsidR="00B92A98" w:rsidRPr="00D534B6" w:rsidTr="00013C5F">
        <w:tc>
          <w:tcPr>
            <w:tcW w:w="9883" w:type="dxa"/>
            <w:gridSpan w:val="4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</w:tr>
      <w:tr w:rsidR="00B92A98" w:rsidRPr="00D534B6" w:rsidTr="00013C5F">
        <w:tc>
          <w:tcPr>
            <w:tcW w:w="9883" w:type="dxa"/>
            <w:gridSpan w:val="4"/>
            <w:shd w:val="clear" w:color="auto" w:fill="D9D9D9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  <w:r w:rsidRPr="00D534B6">
              <w:rPr>
                <w:b/>
                <w:bCs/>
                <w:sz w:val="20"/>
                <w:szCs w:val="20"/>
              </w:rPr>
              <w:t>Kommt der Beruf für dich infrage oder nicht? Begründe ausführlich!</w:t>
            </w:r>
          </w:p>
        </w:tc>
      </w:tr>
      <w:tr w:rsidR="00B92A98" w:rsidRPr="00D534B6" w:rsidTr="00013C5F">
        <w:trPr>
          <w:trHeight w:val="1002"/>
        </w:trPr>
        <w:tc>
          <w:tcPr>
            <w:tcW w:w="9883" w:type="dxa"/>
            <w:gridSpan w:val="4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</w:tr>
      <w:tr w:rsidR="00B92A98" w:rsidRPr="00063B2C" w:rsidTr="00013C5F">
        <w:trPr>
          <w:trHeight w:val="299"/>
        </w:trPr>
        <w:tc>
          <w:tcPr>
            <w:tcW w:w="9883" w:type="dxa"/>
            <w:gridSpan w:val="4"/>
            <w:shd w:val="clear" w:color="auto" w:fill="D9D9D9"/>
          </w:tcPr>
          <w:p w:rsidR="00B92A98" w:rsidRPr="00063B2C" w:rsidRDefault="00B92A98" w:rsidP="00013C5F">
            <w:pPr>
              <w:rPr>
                <w:b/>
                <w:bCs/>
                <w:sz w:val="20"/>
                <w:szCs w:val="20"/>
              </w:rPr>
            </w:pPr>
            <w:r w:rsidRPr="00063B2C">
              <w:rPr>
                <w:b/>
                <w:bCs/>
                <w:sz w:val="20"/>
                <w:szCs w:val="20"/>
              </w:rPr>
              <w:t>Für welchen Beruf interessierst du dich inzwischen am ehesten?</w:t>
            </w:r>
          </w:p>
        </w:tc>
      </w:tr>
      <w:tr w:rsidR="00B92A98" w:rsidRPr="00D534B6" w:rsidTr="00013C5F">
        <w:trPr>
          <w:trHeight w:val="300"/>
        </w:trPr>
        <w:tc>
          <w:tcPr>
            <w:tcW w:w="9883" w:type="dxa"/>
            <w:gridSpan w:val="4"/>
          </w:tcPr>
          <w:p w:rsidR="00B92A98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</w:tr>
      <w:tr w:rsidR="00B92A98" w:rsidRPr="00D534B6" w:rsidTr="00013C5F">
        <w:tc>
          <w:tcPr>
            <w:tcW w:w="9883" w:type="dxa"/>
            <w:gridSpan w:val="4"/>
            <w:shd w:val="clear" w:color="auto" w:fill="D9D9D9"/>
          </w:tcPr>
          <w:p w:rsidR="00B92A98" w:rsidRDefault="00B92A98" w:rsidP="00013C5F">
            <w:pPr>
              <w:rPr>
                <w:b/>
                <w:bCs/>
                <w:sz w:val="20"/>
                <w:szCs w:val="20"/>
              </w:rPr>
            </w:pPr>
            <w:r w:rsidRPr="00D534B6">
              <w:rPr>
                <w:b/>
                <w:bCs/>
                <w:sz w:val="20"/>
                <w:szCs w:val="20"/>
              </w:rPr>
              <w:t>Welche Pläne hast du für die Ze</w:t>
            </w:r>
            <w:r>
              <w:rPr>
                <w:b/>
                <w:bCs/>
                <w:sz w:val="20"/>
                <w:szCs w:val="20"/>
              </w:rPr>
              <w:t xml:space="preserve">it nach dem Schulabschluss? </w:t>
            </w:r>
          </w:p>
          <w:p w:rsidR="00B92A98" w:rsidRPr="00D534B6" w:rsidRDefault="00B92A98" w:rsidP="00013C5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(Z</w:t>
            </w:r>
            <w:r w:rsidRPr="00D534B6">
              <w:rPr>
                <w:b/>
                <w:bCs/>
                <w:sz w:val="20"/>
                <w:szCs w:val="20"/>
              </w:rPr>
              <w:t xml:space="preserve">utreffendes </w:t>
            </w:r>
            <w:r>
              <w:rPr>
                <w:b/>
                <w:bCs/>
                <w:sz w:val="20"/>
                <w:szCs w:val="20"/>
              </w:rPr>
              <w:t>ankreuzen</w:t>
            </w:r>
            <w:r w:rsidRPr="00D534B6">
              <w:rPr>
                <w:b/>
                <w:bCs/>
                <w:sz w:val="20"/>
                <w:szCs w:val="20"/>
              </w:rPr>
              <w:t>!)</w:t>
            </w:r>
          </w:p>
        </w:tc>
      </w:tr>
      <w:tr w:rsidR="00B92A98" w:rsidRPr="00A45092" w:rsidTr="00013C5F">
        <w:tc>
          <w:tcPr>
            <w:tcW w:w="2055" w:type="dxa"/>
            <w:shd w:val="clear" w:color="auto" w:fill="D9D9D9"/>
            <w:vAlign w:val="center"/>
          </w:tcPr>
          <w:p w:rsidR="00B92A98" w:rsidRPr="00A45092" w:rsidRDefault="00B92A98" w:rsidP="00013C5F">
            <w:pPr>
              <w:jc w:val="center"/>
              <w:rPr>
                <w:b/>
                <w:bCs/>
                <w:sz w:val="20"/>
                <w:szCs w:val="20"/>
              </w:rPr>
            </w:pPr>
            <w:r w:rsidRPr="00A45092">
              <w:rPr>
                <w:b/>
                <w:bCs/>
                <w:sz w:val="20"/>
                <w:szCs w:val="20"/>
              </w:rPr>
              <w:t>Ausbildung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B92A98" w:rsidRDefault="00B92A98" w:rsidP="00013C5F">
            <w:pPr>
              <w:jc w:val="center"/>
              <w:rPr>
                <w:bCs/>
                <w:sz w:val="20"/>
                <w:szCs w:val="20"/>
              </w:rPr>
            </w:pPr>
            <w:r w:rsidRPr="00A45092">
              <w:rPr>
                <w:b/>
                <w:bCs/>
                <w:sz w:val="20"/>
                <w:szCs w:val="20"/>
              </w:rPr>
              <w:t>Weiterführende Schule</w:t>
            </w:r>
          </w:p>
          <w:p w:rsidR="00B92A98" w:rsidRPr="00A45092" w:rsidRDefault="00B92A98" w:rsidP="00013C5F">
            <w:pPr>
              <w:jc w:val="center"/>
              <w:rPr>
                <w:b/>
                <w:bCs/>
                <w:sz w:val="20"/>
                <w:szCs w:val="20"/>
              </w:rPr>
            </w:pPr>
            <w:r w:rsidRPr="00A45092">
              <w:rPr>
                <w:bCs/>
                <w:sz w:val="18"/>
                <w:szCs w:val="20"/>
              </w:rPr>
              <w:t>(Schultyp nennen)</w:t>
            </w:r>
          </w:p>
        </w:tc>
        <w:tc>
          <w:tcPr>
            <w:tcW w:w="2447" w:type="dxa"/>
            <w:shd w:val="clear" w:color="auto" w:fill="D9D9D9"/>
            <w:vAlign w:val="center"/>
          </w:tcPr>
          <w:p w:rsidR="00B92A98" w:rsidRPr="00A45092" w:rsidRDefault="00B92A98" w:rsidP="00013C5F">
            <w:pPr>
              <w:jc w:val="center"/>
              <w:rPr>
                <w:b/>
                <w:bCs/>
                <w:sz w:val="20"/>
                <w:szCs w:val="20"/>
              </w:rPr>
            </w:pPr>
            <w:r w:rsidRPr="00A45092">
              <w:rPr>
                <w:b/>
                <w:bCs/>
                <w:sz w:val="20"/>
                <w:szCs w:val="20"/>
              </w:rPr>
              <w:t>Sich gleichzeitig für Ausbildung und weiterführende Schule bewerben.</w:t>
            </w:r>
          </w:p>
        </w:tc>
        <w:tc>
          <w:tcPr>
            <w:tcW w:w="3397" w:type="dxa"/>
            <w:shd w:val="clear" w:color="auto" w:fill="D9D9D9"/>
            <w:vAlign w:val="center"/>
          </w:tcPr>
          <w:p w:rsidR="00B92A98" w:rsidRDefault="00B92A98" w:rsidP="00013C5F">
            <w:pPr>
              <w:jc w:val="center"/>
              <w:rPr>
                <w:b/>
                <w:bCs/>
                <w:sz w:val="20"/>
                <w:szCs w:val="20"/>
              </w:rPr>
            </w:pPr>
            <w:r w:rsidRPr="00A45092">
              <w:rPr>
                <w:b/>
                <w:bCs/>
                <w:sz w:val="20"/>
                <w:szCs w:val="20"/>
              </w:rPr>
              <w:t xml:space="preserve">Andere Ziele </w:t>
            </w:r>
          </w:p>
          <w:p w:rsidR="00B92A98" w:rsidRPr="00A45092" w:rsidRDefault="00B92A98" w:rsidP="00013C5F">
            <w:pPr>
              <w:jc w:val="center"/>
              <w:rPr>
                <w:b/>
                <w:bCs/>
                <w:sz w:val="20"/>
                <w:szCs w:val="20"/>
              </w:rPr>
            </w:pPr>
            <w:r w:rsidRPr="00A45092">
              <w:rPr>
                <w:bCs/>
                <w:sz w:val="20"/>
                <w:szCs w:val="20"/>
              </w:rPr>
              <w:t>(Freiwilliges Soziales oder Ökologisches Jahr, Bundeswehr usw.)</w:t>
            </w:r>
          </w:p>
        </w:tc>
      </w:tr>
      <w:tr w:rsidR="00B92A98" w:rsidRPr="00D534B6" w:rsidTr="00013C5F">
        <w:tc>
          <w:tcPr>
            <w:tcW w:w="2055" w:type="dxa"/>
          </w:tcPr>
          <w:p w:rsidR="00B92A98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  <w:tc>
          <w:tcPr>
            <w:tcW w:w="3397" w:type="dxa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</w:tr>
      <w:tr w:rsidR="00B92A98" w:rsidRPr="00D534B6" w:rsidTr="00013C5F">
        <w:tc>
          <w:tcPr>
            <w:tcW w:w="9883" w:type="dxa"/>
            <w:gridSpan w:val="4"/>
            <w:shd w:val="clear" w:color="auto" w:fill="D9D9D9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  <w:r w:rsidRPr="00D534B6">
              <w:rPr>
                <w:b/>
                <w:bCs/>
                <w:sz w:val="20"/>
                <w:szCs w:val="20"/>
              </w:rPr>
              <w:t>Vergleiche das Praktikum mit der Schule! Wo warst du lieber und warum?</w:t>
            </w:r>
          </w:p>
        </w:tc>
      </w:tr>
      <w:tr w:rsidR="00B92A98" w:rsidRPr="00D534B6" w:rsidTr="00013C5F">
        <w:tc>
          <w:tcPr>
            <w:tcW w:w="9883" w:type="dxa"/>
            <w:gridSpan w:val="4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</w:tr>
      <w:tr w:rsidR="00B92A98" w:rsidRPr="00D534B6" w:rsidTr="00013C5F">
        <w:tc>
          <w:tcPr>
            <w:tcW w:w="9883" w:type="dxa"/>
            <w:gridSpan w:val="4"/>
            <w:shd w:val="clear" w:color="auto" w:fill="D9D9D9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  <w:r w:rsidRPr="00D534B6">
              <w:rPr>
                <w:b/>
                <w:bCs/>
                <w:sz w:val="20"/>
                <w:szCs w:val="20"/>
              </w:rPr>
              <w:t>Was würdest du nach der Erfahrung des Praktikums in der Schule und deiner Lebensplanung anders machen?</w:t>
            </w:r>
          </w:p>
        </w:tc>
      </w:tr>
      <w:tr w:rsidR="00B92A98" w:rsidRPr="00D534B6" w:rsidTr="00013C5F">
        <w:tc>
          <w:tcPr>
            <w:tcW w:w="9883" w:type="dxa"/>
            <w:gridSpan w:val="4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</w:tr>
      <w:tr w:rsidR="00B92A98" w:rsidRPr="00D534B6" w:rsidTr="00013C5F">
        <w:tc>
          <w:tcPr>
            <w:tcW w:w="9883" w:type="dxa"/>
            <w:gridSpan w:val="4"/>
            <w:shd w:val="clear" w:color="auto" w:fill="D9D9D9"/>
          </w:tcPr>
          <w:p w:rsidR="00B92A98" w:rsidRPr="00D534B6" w:rsidRDefault="00B92A98" w:rsidP="00013C5F">
            <w:pPr>
              <w:rPr>
                <w:b/>
                <w:bCs/>
                <w:sz w:val="20"/>
                <w:szCs w:val="20"/>
              </w:rPr>
            </w:pPr>
            <w:r w:rsidRPr="00D534B6">
              <w:rPr>
                <w:b/>
                <w:bCs/>
                <w:sz w:val="20"/>
                <w:szCs w:val="20"/>
              </w:rPr>
              <w:t>Was hast du für dich persönlich im Praktikum gelernt?</w:t>
            </w:r>
          </w:p>
        </w:tc>
      </w:tr>
      <w:tr w:rsidR="00B92A98" w:rsidRPr="00D534B6" w:rsidTr="00013C5F">
        <w:tc>
          <w:tcPr>
            <w:tcW w:w="9883" w:type="dxa"/>
            <w:gridSpan w:val="4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</w:tr>
      <w:tr w:rsidR="00B92A98" w:rsidRPr="00D534B6" w:rsidTr="00013C5F">
        <w:tc>
          <w:tcPr>
            <w:tcW w:w="9883" w:type="dxa"/>
            <w:gridSpan w:val="4"/>
            <w:shd w:val="clear" w:color="auto" w:fill="D9D9D9"/>
          </w:tcPr>
          <w:p w:rsidR="00B92A98" w:rsidRPr="00D534B6" w:rsidRDefault="00040B8B" w:rsidP="00013C5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Inwiefern k</w:t>
            </w:r>
            <w:r w:rsidR="00B92A98" w:rsidRPr="00D534B6">
              <w:rPr>
                <w:b/>
                <w:bCs/>
                <w:sz w:val="20"/>
                <w:szCs w:val="20"/>
              </w:rPr>
              <w:t xml:space="preserve">onntest du deiner Meinung nach den Beruf genügend kennen lernen? </w:t>
            </w:r>
          </w:p>
        </w:tc>
      </w:tr>
      <w:tr w:rsidR="00B92A98" w:rsidRPr="00D534B6" w:rsidTr="00013C5F">
        <w:tc>
          <w:tcPr>
            <w:tcW w:w="9883" w:type="dxa"/>
            <w:gridSpan w:val="4"/>
          </w:tcPr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  <w:p w:rsidR="00B92A98" w:rsidRPr="00D534B6" w:rsidRDefault="00B92A98" w:rsidP="00013C5F">
            <w:pPr>
              <w:rPr>
                <w:bCs/>
                <w:sz w:val="20"/>
                <w:szCs w:val="20"/>
              </w:rPr>
            </w:pPr>
          </w:p>
        </w:tc>
      </w:tr>
      <w:tr w:rsidR="00B92A98" w:rsidRPr="00A9059C" w:rsidTr="00013C5F">
        <w:tc>
          <w:tcPr>
            <w:tcW w:w="9883" w:type="dxa"/>
            <w:gridSpan w:val="4"/>
            <w:shd w:val="clear" w:color="auto" w:fill="D9D9D9"/>
          </w:tcPr>
          <w:p w:rsidR="00B92A98" w:rsidRPr="00A9059C" w:rsidRDefault="00B92A98" w:rsidP="00013C5F">
            <w:pPr>
              <w:tabs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ind w:left="360" w:hanging="360"/>
            </w:pPr>
            <w:r w:rsidRPr="00D534B6">
              <w:rPr>
                <w:b/>
                <w:bCs/>
                <w:sz w:val="20"/>
                <w:szCs w:val="20"/>
              </w:rPr>
              <w:t>Vergleiche dies</w:t>
            </w:r>
            <w:r w:rsidR="00040B8B">
              <w:rPr>
                <w:b/>
                <w:bCs/>
                <w:sz w:val="20"/>
                <w:szCs w:val="20"/>
              </w:rPr>
              <w:t>es</w:t>
            </w:r>
            <w:r w:rsidRPr="00D534B6">
              <w:rPr>
                <w:b/>
                <w:bCs/>
                <w:sz w:val="20"/>
                <w:szCs w:val="20"/>
              </w:rPr>
              <w:t xml:space="preserve"> Praktikum mit deinem ersten! Welcher Beruf hat dir mehr zugesagt und warum?</w:t>
            </w:r>
            <w:r w:rsidR="00040B8B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B92A98" w:rsidRPr="00D534B6" w:rsidTr="00013C5F">
        <w:tc>
          <w:tcPr>
            <w:tcW w:w="9883" w:type="dxa"/>
            <w:gridSpan w:val="4"/>
          </w:tcPr>
          <w:p w:rsidR="00B92A98" w:rsidRPr="00040B8B" w:rsidRDefault="00040B8B" w:rsidP="00040B8B">
            <w:pPr>
              <w:jc w:val="right"/>
              <w:rPr>
                <w:bCs/>
                <w:sz w:val="12"/>
                <w:szCs w:val="20"/>
              </w:rPr>
            </w:pPr>
            <w:r w:rsidRPr="00040B8B">
              <w:rPr>
                <w:bCs/>
                <w:sz w:val="12"/>
                <w:szCs w:val="20"/>
              </w:rPr>
              <w:t>* = falls zutreffend</w:t>
            </w:r>
          </w:p>
          <w:p w:rsidR="00B92A98" w:rsidRPr="00D534B6" w:rsidRDefault="00B92A98" w:rsidP="00040B8B">
            <w:pPr>
              <w:jc w:val="right"/>
              <w:rPr>
                <w:bCs/>
                <w:sz w:val="20"/>
                <w:szCs w:val="20"/>
              </w:rPr>
            </w:pPr>
          </w:p>
          <w:p w:rsidR="00B92A98" w:rsidRPr="00D534B6" w:rsidRDefault="00B92A98" w:rsidP="00040B8B">
            <w:pPr>
              <w:jc w:val="right"/>
              <w:rPr>
                <w:bCs/>
                <w:sz w:val="20"/>
                <w:szCs w:val="20"/>
              </w:rPr>
            </w:pPr>
          </w:p>
          <w:p w:rsidR="00B92A98" w:rsidRPr="00D534B6" w:rsidRDefault="00B92A98" w:rsidP="00040B8B">
            <w:pPr>
              <w:jc w:val="right"/>
              <w:rPr>
                <w:bCs/>
                <w:sz w:val="20"/>
                <w:szCs w:val="20"/>
              </w:rPr>
            </w:pPr>
          </w:p>
        </w:tc>
      </w:tr>
    </w:tbl>
    <w:p w:rsidR="00D46B17" w:rsidRPr="00CF0763" w:rsidRDefault="00D46B17" w:rsidP="00D46B17"/>
    <w:p w:rsidR="00F420C8" w:rsidRPr="00AF3B28" w:rsidRDefault="002F2A0A" w:rsidP="00F420C8">
      <w:pPr>
        <w:rPr>
          <w:sz w:val="18"/>
          <w:szCs w:val="18"/>
        </w:rPr>
      </w:pPr>
      <w:r w:rsidRPr="00D67ADD">
        <w:rPr>
          <w:sz w:val="20"/>
          <w:szCs w:val="20"/>
        </w:rPr>
        <w:br w:type="page"/>
      </w:r>
      <w:r w:rsidR="00F420C8">
        <w:rPr>
          <w:b/>
          <w:sz w:val="18"/>
          <w:szCs w:val="18"/>
        </w:rPr>
        <w:lastRenderedPageBreak/>
        <w:t xml:space="preserve">Hinweise für das Betriebspraktikum (BP) für Eltern </w:t>
      </w:r>
      <w:r w:rsidR="00F420C8" w:rsidRPr="00113054">
        <w:rPr>
          <w:b/>
          <w:sz w:val="18"/>
          <w:szCs w:val="18"/>
          <w:u w:val="single"/>
        </w:rPr>
        <w:t>und</w:t>
      </w:r>
      <w:r w:rsidR="00F420C8">
        <w:rPr>
          <w:b/>
          <w:sz w:val="18"/>
          <w:szCs w:val="18"/>
        </w:rPr>
        <w:t xml:space="preserve"> Betriebe</w:t>
      </w:r>
    </w:p>
    <w:p w:rsidR="00F420C8" w:rsidRPr="00BA0872" w:rsidRDefault="00F420C8" w:rsidP="00F420C8">
      <w:pPr>
        <w:tabs>
          <w:tab w:val="right" w:pos="9781"/>
        </w:tabs>
        <w:rPr>
          <w:rFonts w:ascii="Tahoma" w:hAnsi="Tahoma" w:cs="Tahoma"/>
          <w:sz w:val="16"/>
          <w:szCs w:val="16"/>
        </w:rPr>
      </w:pPr>
      <w:r>
        <w:t xml:space="preserve">   </w:t>
      </w:r>
    </w:p>
    <w:p w:rsidR="00D46B17" w:rsidRDefault="00415AE8" w:rsidP="00F420C8">
      <w:pPr>
        <w:pStyle w:val="berschrift5"/>
        <w:tabs>
          <w:tab w:val="left" w:pos="0"/>
          <w:tab w:val="left" w:pos="115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</w:tabs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6343650" cy="9229725"/>
            <wp:effectExtent l="0" t="0" r="0" b="0"/>
            <wp:docPr id="7" name="Bild 7" descr="BP-Regeln Q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P-Regeln Q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7" t="1082" r="1852" b="5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51A">
        <w:br w:type="page"/>
      </w:r>
    </w:p>
    <w:p w:rsidR="00BD2D07" w:rsidRPr="000A5347" w:rsidRDefault="00415AE8" w:rsidP="00BD2D07">
      <w:pPr>
        <w:rPr>
          <w:rFonts w:ascii="Century Gothic" w:hAnsi="Century Gothic" w:cs="Tahoma"/>
          <w:b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-127635</wp:posOffset>
            </wp:positionV>
            <wp:extent cx="117157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424" y="20800"/>
                <wp:lineTo x="21424" y="0"/>
                <wp:lineTo x="0" y="0"/>
              </wp:wrapPolygon>
            </wp:wrapThrough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D07" w:rsidRPr="000A5347">
        <w:rPr>
          <w:rFonts w:ascii="Century Gothic" w:hAnsi="Century Gothic" w:cs="Tahoma"/>
          <w:b/>
          <w:lang w:val="it-IT"/>
        </w:rPr>
        <w:t>H E I N R I C H</w:t>
      </w:r>
      <w:r w:rsidR="00BD2D07">
        <w:rPr>
          <w:rFonts w:ascii="Century Gothic" w:hAnsi="Century Gothic" w:cs="Tahoma"/>
          <w:b/>
          <w:lang w:val="it-IT"/>
        </w:rPr>
        <w:t xml:space="preserve"> </w:t>
      </w:r>
      <w:r w:rsidR="00BD2D07" w:rsidRPr="000A5347">
        <w:rPr>
          <w:rFonts w:ascii="Century Gothic" w:hAnsi="Century Gothic" w:cs="Tahoma"/>
          <w:b/>
          <w:lang w:val="it-IT"/>
        </w:rPr>
        <w:t>-</w:t>
      </w:r>
      <w:r w:rsidR="00BD2D07">
        <w:rPr>
          <w:rFonts w:ascii="Century Gothic" w:hAnsi="Century Gothic" w:cs="Tahoma"/>
          <w:b/>
          <w:lang w:val="it-IT"/>
        </w:rPr>
        <w:t xml:space="preserve"> </w:t>
      </w:r>
      <w:r w:rsidR="00BD2D07" w:rsidRPr="000A5347">
        <w:rPr>
          <w:rFonts w:ascii="Century Gothic" w:hAnsi="Century Gothic" w:cs="Tahoma"/>
          <w:b/>
          <w:lang w:val="it-IT"/>
        </w:rPr>
        <w:t xml:space="preserve">M A N </w:t>
      </w:r>
      <w:proofErr w:type="spellStart"/>
      <w:r w:rsidR="00BD2D07" w:rsidRPr="000A5347">
        <w:rPr>
          <w:rFonts w:ascii="Century Gothic" w:hAnsi="Century Gothic" w:cs="Tahoma"/>
          <w:b/>
          <w:lang w:val="it-IT"/>
        </w:rPr>
        <w:t>N</w:t>
      </w:r>
      <w:proofErr w:type="spellEnd"/>
      <w:r w:rsidR="00BD2D07">
        <w:rPr>
          <w:rFonts w:ascii="Century Gothic" w:hAnsi="Century Gothic" w:cs="Tahoma"/>
          <w:b/>
          <w:lang w:val="it-IT"/>
        </w:rPr>
        <w:t xml:space="preserve"> </w:t>
      </w:r>
      <w:r w:rsidR="00BD2D07" w:rsidRPr="000A5347">
        <w:rPr>
          <w:rFonts w:ascii="Century Gothic" w:hAnsi="Century Gothic" w:cs="Tahoma"/>
          <w:b/>
          <w:lang w:val="it-IT"/>
        </w:rPr>
        <w:t>-</w:t>
      </w:r>
      <w:r w:rsidR="00BD2D07">
        <w:rPr>
          <w:rFonts w:ascii="Century Gothic" w:hAnsi="Century Gothic" w:cs="Tahoma"/>
          <w:b/>
          <w:lang w:val="it-IT"/>
        </w:rPr>
        <w:t xml:space="preserve"> </w:t>
      </w:r>
      <w:r w:rsidR="00BD2D07" w:rsidRPr="000A5347">
        <w:rPr>
          <w:rFonts w:ascii="Century Gothic" w:hAnsi="Century Gothic" w:cs="Tahoma"/>
          <w:b/>
          <w:lang w:val="it-IT"/>
        </w:rPr>
        <w:t xml:space="preserve">S C H U L E   </w:t>
      </w:r>
      <w:r w:rsidR="00BD2D07" w:rsidRPr="000A5347">
        <w:rPr>
          <w:rFonts w:ascii="Century Gothic" w:hAnsi="Century Gothic" w:cs="Tahoma"/>
          <w:b/>
          <w:color w:val="808080"/>
          <w:lang w:val="it-IT"/>
        </w:rPr>
        <w:t>D I E T Z E</w:t>
      </w:r>
      <w:r w:rsidR="00BD2D07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BD2D07" w:rsidRPr="000A5347">
        <w:rPr>
          <w:rFonts w:ascii="Century Gothic" w:hAnsi="Century Gothic" w:cs="Tahoma"/>
          <w:b/>
          <w:color w:val="808080"/>
          <w:lang w:val="it-IT"/>
        </w:rPr>
        <w:t>N</w:t>
      </w:r>
      <w:r w:rsidR="00BD2D07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BD2D07" w:rsidRPr="000A5347">
        <w:rPr>
          <w:rFonts w:ascii="Century Gothic" w:hAnsi="Century Gothic" w:cs="Tahoma"/>
          <w:b/>
          <w:color w:val="808080"/>
          <w:lang w:val="it-IT"/>
        </w:rPr>
        <w:t>B</w:t>
      </w:r>
      <w:r w:rsidR="00BD2D07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BD2D07" w:rsidRPr="000A5347">
        <w:rPr>
          <w:rFonts w:ascii="Century Gothic" w:hAnsi="Century Gothic" w:cs="Tahoma"/>
          <w:b/>
          <w:color w:val="808080"/>
          <w:lang w:val="it-IT"/>
        </w:rPr>
        <w:t>A</w:t>
      </w:r>
      <w:r w:rsidR="00BD2D07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BD2D07" w:rsidRPr="000A5347">
        <w:rPr>
          <w:rFonts w:ascii="Century Gothic" w:hAnsi="Century Gothic" w:cs="Tahoma"/>
          <w:b/>
          <w:color w:val="808080"/>
          <w:lang w:val="it-IT"/>
        </w:rPr>
        <w:t>C</w:t>
      </w:r>
      <w:r w:rsidR="00BD2D07">
        <w:rPr>
          <w:rFonts w:ascii="Century Gothic" w:hAnsi="Century Gothic" w:cs="Tahoma"/>
          <w:b/>
          <w:color w:val="808080"/>
          <w:lang w:val="it-IT"/>
        </w:rPr>
        <w:t xml:space="preserve"> </w:t>
      </w:r>
      <w:r w:rsidR="00BD2D07" w:rsidRPr="000A5347">
        <w:rPr>
          <w:rFonts w:ascii="Century Gothic" w:hAnsi="Century Gothic" w:cs="Tahoma"/>
          <w:b/>
          <w:color w:val="808080"/>
          <w:lang w:val="it-IT"/>
        </w:rPr>
        <w:t>H</w:t>
      </w:r>
    </w:p>
    <w:p w:rsidR="00BD2D07" w:rsidRDefault="00BD2D07" w:rsidP="00BD2D07">
      <w:pPr>
        <w:pStyle w:val="Beschriftung"/>
        <w:jc w:val="center"/>
        <w:rPr>
          <w:sz w:val="20"/>
          <w:szCs w:val="20"/>
        </w:rPr>
      </w:pPr>
    </w:p>
    <w:p w:rsidR="00BD2D07" w:rsidRPr="00467D4A" w:rsidRDefault="00BD2D07" w:rsidP="00BD2D07"/>
    <w:p w:rsidR="00BD2D07" w:rsidRPr="004818C1" w:rsidRDefault="00194CAA" w:rsidP="00BD2D07">
      <w:pPr>
        <w:pStyle w:val="Beschriftung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Schulische </w:t>
      </w:r>
      <w:r w:rsidR="00BD2D07" w:rsidRPr="004818C1">
        <w:rPr>
          <w:sz w:val="32"/>
          <w:szCs w:val="32"/>
        </w:rPr>
        <w:t xml:space="preserve">Bewertung  für das Heft </w:t>
      </w:r>
      <w:r w:rsidR="002955CE">
        <w:rPr>
          <w:sz w:val="32"/>
          <w:szCs w:val="32"/>
        </w:rPr>
        <w:t>Betriebspraktikum Hauptschule</w:t>
      </w:r>
    </w:p>
    <w:p w:rsidR="00BD2D07" w:rsidRDefault="00BD2D07" w:rsidP="00BD2D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044"/>
      </w:tblGrid>
      <w:tr w:rsidR="00BD2D07" w:rsidRPr="00BD2D07" w:rsidTr="00BD2D0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D07" w:rsidRPr="00BD2D07" w:rsidRDefault="00BD2D07" w:rsidP="00BD2D07">
            <w:pPr>
              <w:tabs>
                <w:tab w:val="left" w:pos="0"/>
                <w:tab w:val="left" w:pos="432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jc w:val="both"/>
              <w:rPr>
                <w:b/>
                <w:bCs/>
              </w:rPr>
            </w:pPr>
            <w:r w:rsidRPr="00BD2D07">
              <w:rPr>
                <w:b/>
                <w:bCs/>
              </w:rPr>
              <w:t>Name, Klasse</w:t>
            </w:r>
          </w:p>
          <w:p w:rsidR="00BD2D07" w:rsidRPr="00BD2D07" w:rsidRDefault="00BD2D07" w:rsidP="00BD2D07">
            <w:pPr>
              <w:tabs>
                <w:tab w:val="left" w:pos="0"/>
                <w:tab w:val="left" w:pos="432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D07" w:rsidRPr="00BD2D07" w:rsidRDefault="00BD2D07" w:rsidP="00BD2D07">
            <w:pPr>
              <w:tabs>
                <w:tab w:val="left" w:pos="0"/>
                <w:tab w:val="left" w:pos="432"/>
                <w:tab w:val="left" w:pos="576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BD2D07" w:rsidRDefault="00BD2D07" w:rsidP="00BD2D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b/>
          <w:bCs/>
          <w:sz w:val="20"/>
          <w:szCs w:val="20"/>
        </w:rPr>
      </w:pPr>
    </w:p>
    <w:p w:rsidR="00BD2D07" w:rsidRDefault="00BD2D07" w:rsidP="00BD2D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bCs/>
          <w:sz w:val="20"/>
          <w:szCs w:val="20"/>
        </w:rPr>
      </w:pPr>
    </w:p>
    <w:p w:rsidR="00BD2D07" w:rsidRDefault="00BD2D07" w:rsidP="00BD2D07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</w:t>
      </w:r>
      <w:r w:rsidRPr="001144C4">
        <w:rPr>
          <w:b/>
          <w:bCs/>
          <w:sz w:val="28"/>
          <w:szCs w:val="28"/>
        </w:rPr>
        <w:t>ote:</w:t>
      </w:r>
    </w:p>
    <w:p w:rsidR="00BD2D07" w:rsidRPr="001144C4" w:rsidRDefault="00BD2D07" w:rsidP="00BD2D07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bCs/>
          <w:sz w:val="28"/>
          <w:szCs w:val="28"/>
        </w:rPr>
      </w:pPr>
    </w:p>
    <w:p w:rsidR="00BD2D07" w:rsidRDefault="00BD2D07" w:rsidP="00BD2D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bCs/>
          <w:sz w:val="20"/>
          <w:szCs w:val="20"/>
        </w:rPr>
      </w:pPr>
    </w:p>
    <w:p w:rsidR="00BD2D07" w:rsidRPr="00A66B2A" w:rsidRDefault="00BD2D07" w:rsidP="00BD2D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Cs/>
          <w:sz w:val="20"/>
          <w:szCs w:val="20"/>
        </w:rPr>
      </w:pPr>
      <w:r w:rsidRPr="00A66B2A">
        <w:rPr>
          <w:bCs/>
          <w:sz w:val="20"/>
          <w:szCs w:val="20"/>
        </w:rPr>
        <w:t>Benotet werden inhaltliche Aussagekraft, Ausführlichkeit</w:t>
      </w:r>
      <w:r>
        <w:rPr>
          <w:bCs/>
          <w:sz w:val="20"/>
          <w:szCs w:val="20"/>
        </w:rPr>
        <w:t xml:space="preserve">, Ordentlichkeit </w:t>
      </w:r>
      <w:r w:rsidRPr="00A66B2A">
        <w:rPr>
          <w:bCs/>
          <w:sz w:val="20"/>
          <w:szCs w:val="20"/>
        </w:rPr>
        <w:t>und Vollständigkeit. Lies dir zur Begründung der Noten auf jeden Fall die schriftlichen Anmerkungen im Heft durch.</w:t>
      </w:r>
    </w:p>
    <w:p w:rsidR="00BD2D07" w:rsidRPr="004818C1" w:rsidRDefault="00BD2D07" w:rsidP="00BD2D0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b/>
          <w:bCs/>
          <w:sz w:val="28"/>
          <w:szCs w:val="28"/>
        </w:rPr>
      </w:pPr>
    </w:p>
    <w:p w:rsidR="00BD2D07" w:rsidRDefault="00BD2D07" w:rsidP="00BD2D07">
      <w:pP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  <w:r w:rsidRPr="000F5339">
        <w:rPr>
          <w:b/>
        </w:rPr>
        <w:t>Anmerkungen</w:t>
      </w:r>
      <w:r>
        <w:t>:</w:t>
      </w:r>
    </w:p>
    <w:p w:rsidR="00BD2D07" w:rsidRDefault="00BD2D07" w:rsidP="00BD2D07">
      <w:pP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BD2D07" w:rsidRDefault="00BD2D07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0F5339" w:rsidRDefault="000F5339" w:rsidP="000F53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BD2D07" w:rsidRDefault="00BD2D07" w:rsidP="00BD2D07">
      <w:pP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BD2D07" w:rsidRDefault="00BD2D07" w:rsidP="00BD2D07">
      <w:pP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  <w:r>
        <w:t>Kenntnis genommen:</w:t>
      </w:r>
    </w:p>
    <w:p w:rsidR="00BD2D07" w:rsidRDefault="00BD2D07" w:rsidP="00BD2D07">
      <w:pP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BD2D07" w:rsidRDefault="00BD2D07" w:rsidP="00BD2D07">
      <w:pP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:rsidR="00BD2D07" w:rsidRDefault="00BD2D07" w:rsidP="00BD2D07">
      <w:pP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  <w:r>
        <w:t xml:space="preserve">________________________________________________________________ </w:t>
      </w:r>
    </w:p>
    <w:p w:rsidR="00BD2D07" w:rsidRDefault="00BD2D07" w:rsidP="00BD2D07">
      <w:pPr>
        <w:tabs>
          <w:tab w:val="left" w:pos="0"/>
          <w:tab w:val="left" w:pos="180"/>
          <w:tab w:val="left" w:pos="90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  <w:r>
        <w:t>Unterschrift eines Erziehungsberechtigten</w:t>
      </w:r>
      <w:r>
        <w:tab/>
        <w:t>Datum</w:t>
      </w:r>
    </w:p>
    <w:p w:rsidR="00BD2D07" w:rsidRDefault="00BD2D07" w:rsidP="00BD2D07"/>
    <w:p w:rsidR="004A5CE3" w:rsidRDefault="00415AE8" w:rsidP="00945B7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356870</wp:posOffset>
            </wp:positionV>
            <wp:extent cx="7705725" cy="571500"/>
            <wp:effectExtent l="0" t="0" r="0" b="0"/>
            <wp:wrapThrough wrapText="bothSides">
              <wp:wrapPolygon edited="0">
                <wp:start x="0" y="0"/>
                <wp:lineTo x="0" y="20880"/>
                <wp:lineTo x="21573" y="20880"/>
                <wp:lineTo x="21573" y="0"/>
                <wp:lineTo x="0" y="0"/>
              </wp:wrapPolygon>
            </wp:wrapThrough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CE3" w:rsidSect="00ED6280">
      <w:footerReference w:type="default" r:id="rId17"/>
      <w:pgSz w:w="11906" w:h="16838"/>
      <w:pgMar w:top="709" w:right="56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BB6" w:rsidRDefault="000E3BB6">
      <w:r>
        <w:separator/>
      </w:r>
    </w:p>
  </w:endnote>
  <w:endnote w:type="continuationSeparator" w:id="0">
    <w:p w:rsidR="000E3BB6" w:rsidRDefault="000E3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185" w:rsidRDefault="00F27185" w:rsidP="001303A5">
    <w:pPr>
      <w:pStyle w:val="Fuzeile"/>
      <w:jc w:val="center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DC7662">
      <w:rPr>
        <w:rStyle w:val="Seitenzahl"/>
        <w:noProof/>
      </w:rPr>
      <w:t>4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BB6" w:rsidRDefault="000E3BB6">
      <w:r>
        <w:separator/>
      </w:r>
    </w:p>
  </w:footnote>
  <w:footnote w:type="continuationSeparator" w:id="0">
    <w:p w:rsidR="000E3BB6" w:rsidRDefault="000E3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F7DD750"/>
    <w:multiLevelType w:val="hybridMultilevel"/>
    <w:tmpl w:val="72B2622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4B72C0"/>
    <w:multiLevelType w:val="hybridMultilevel"/>
    <w:tmpl w:val="16FABF08"/>
    <w:lvl w:ilvl="0" w:tplc="9C307D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80431"/>
    <w:multiLevelType w:val="hybridMultilevel"/>
    <w:tmpl w:val="AEEC1E7E"/>
    <w:lvl w:ilvl="0" w:tplc="20280784">
      <w:start w:val="1"/>
      <w:numFmt w:val="lowerLetter"/>
      <w:lvlText w:val="%1)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3" w15:restartNumberingAfterBreak="0">
    <w:nsid w:val="04B12E54"/>
    <w:multiLevelType w:val="hybridMultilevel"/>
    <w:tmpl w:val="0ACC9AA8"/>
    <w:lvl w:ilvl="0" w:tplc="A58C9036">
      <w:start w:val="1"/>
      <w:numFmt w:val="bullet"/>
      <w:lvlText w:val="○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E4236BC"/>
    <w:multiLevelType w:val="multilevel"/>
    <w:tmpl w:val="86B67EA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FE46DA"/>
    <w:multiLevelType w:val="hybridMultilevel"/>
    <w:tmpl w:val="915AB5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E6A150">
      <w:start w:val="2"/>
      <w:numFmt w:val="decimal"/>
      <w:lvlText w:val="%2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686F9E"/>
    <w:multiLevelType w:val="hybridMultilevel"/>
    <w:tmpl w:val="88ACAF7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5E2D49"/>
    <w:multiLevelType w:val="hybridMultilevel"/>
    <w:tmpl w:val="E94A5C90"/>
    <w:lvl w:ilvl="0" w:tplc="326A6D06">
      <w:start w:val="1"/>
      <w:numFmt w:val="decimal"/>
      <w:lvlText w:val="%1.)"/>
      <w:lvlJc w:val="left"/>
      <w:pPr>
        <w:ind w:left="786" w:hanging="360"/>
      </w:pPr>
      <w:rPr>
        <w:rFonts w:hint="default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42C5E73"/>
    <w:multiLevelType w:val="hybridMultilevel"/>
    <w:tmpl w:val="DE7E079C"/>
    <w:lvl w:ilvl="0" w:tplc="E2988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F2A1F5A"/>
    <w:multiLevelType w:val="hybridMultilevel"/>
    <w:tmpl w:val="ECE21EB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375A19"/>
    <w:multiLevelType w:val="hybridMultilevel"/>
    <w:tmpl w:val="28C80D8E"/>
    <w:lvl w:ilvl="0" w:tplc="A17EEF2C">
      <w:start w:val="6"/>
      <w:numFmt w:val="decimal"/>
      <w:lvlText w:val="%1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3D275337"/>
    <w:multiLevelType w:val="hybridMultilevel"/>
    <w:tmpl w:val="BAE8FB4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23714"/>
    <w:multiLevelType w:val="multilevel"/>
    <w:tmpl w:val="2E6098A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20519E"/>
    <w:multiLevelType w:val="hybridMultilevel"/>
    <w:tmpl w:val="37BA3ADC"/>
    <w:lvl w:ilvl="0" w:tplc="0407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1A28F8"/>
    <w:multiLevelType w:val="hybridMultilevel"/>
    <w:tmpl w:val="82BCD61E"/>
    <w:lvl w:ilvl="0" w:tplc="4EA0C744">
      <w:start w:val="8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C428C932">
      <w:start w:val="1"/>
      <w:numFmt w:val="decimal"/>
      <w:lvlText w:val="%2.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296C6F"/>
    <w:multiLevelType w:val="hybridMultilevel"/>
    <w:tmpl w:val="86B67EAC"/>
    <w:lvl w:ilvl="0" w:tplc="0407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7660CB"/>
    <w:multiLevelType w:val="multilevel"/>
    <w:tmpl w:val="86B67EA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ED323A"/>
    <w:multiLevelType w:val="hybridMultilevel"/>
    <w:tmpl w:val="D03655CC"/>
    <w:lvl w:ilvl="0" w:tplc="CF2AF47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551B43"/>
    <w:multiLevelType w:val="hybridMultilevel"/>
    <w:tmpl w:val="D29A17D8"/>
    <w:lvl w:ilvl="0" w:tplc="0407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561DA2"/>
    <w:multiLevelType w:val="hybridMultilevel"/>
    <w:tmpl w:val="E474D6CC"/>
    <w:lvl w:ilvl="0" w:tplc="D43219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F7123"/>
    <w:multiLevelType w:val="multilevel"/>
    <w:tmpl w:val="893EB3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963C77"/>
    <w:multiLevelType w:val="hybridMultilevel"/>
    <w:tmpl w:val="B49C7658"/>
    <w:lvl w:ilvl="0" w:tplc="8C483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0"/>
        <w:szCs w:val="2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D33800"/>
    <w:multiLevelType w:val="hybridMultilevel"/>
    <w:tmpl w:val="F9B097F4"/>
    <w:lvl w:ilvl="0" w:tplc="D9785D9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BE93EAA"/>
    <w:multiLevelType w:val="hybridMultilevel"/>
    <w:tmpl w:val="D8A830C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D85B91"/>
    <w:multiLevelType w:val="multilevel"/>
    <w:tmpl w:val="86B67EA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0AD27C0"/>
    <w:multiLevelType w:val="hybridMultilevel"/>
    <w:tmpl w:val="53C4009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8CB797E"/>
    <w:multiLevelType w:val="hybridMultilevel"/>
    <w:tmpl w:val="51664126"/>
    <w:lvl w:ilvl="0" w:tplc="082A907C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7" w15:restartNumberingAfterBreak="0">
    <w:nsid w:val="6A1A2E39"/>
    <w:multiLevelType w:val="multilevel"/>
    <w:tmpl w:val="8D7C5B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4479C7"/>
    <w:multiLevelType w:val="hybridMultilevel"/>
    <w:tmpl w:val="EB82674E"/>
    <w:lvl w:ilvl="0" w:tplc="68BED21A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 w15:restartNumberingAfterBreak="0">
    <w:nsid w:val="713303C4"/>
    <w:multiLevelType w:val="hybridMultilevel"/>
    <w:tmpl w:val="48B84856"/>
    <w:lvl w:ilvl="0" w:tplc="0407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573F7"/>
    <w:multiLevelType w:val="hybridMultilevel"/>
    <w:tmpl w:val="556C99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45C475C"/>
    <w:multiLevelType w:val="hybridMultilevel"/>
    <w:tmpl w:val="8D7C5B1A"/>
    <w:lvl w:ilvl="0" w:tplc="0407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4F22F55"/>
    <w:multiLevelType w:val="multilevel"/>
    <w:tmpl w:val="DC007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6961FB3"/>
    <w:multiLevelType w:val="multilevel"/>
    <w:tmpl w:val="8D7C5B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4657FF"/>
    <w:multiLevelType w:val="hybridMultilevel"/>
    <w:tmpl w:val="893EB370"/>
    <w:lvl w:ilvl="0" w:tplc="0407000F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8F10D5C"/>
    <w:multiLevelType w:val="multilevel"/>
    <w:tmpl w:val="893EB370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2"/>
  </w:num>
  <w:num w:numId="2">
    <w:abstractNumId w:val="6"/>
  </w:num>
  <w:num w:numId="3">
    <w:abstractNumId w:val="8"/>
  </w:num>
  <w:num w:numId="4">
    <w:abstractNumId w:val="21"/>
  </w:num>
  <w:num w:numId="5">
    <w:abstractNumId w:val="2"/>
  </w:num>
  <w:num w:numId="6">
    <w:abstractNumId w:val="3"/>
  </w:num>
  <w:num w:numId="7">
    <w:abstractNumId w:val="28"/>
  </w:num>
  <w:num w:numId="8">
    <w:abstractNumId w:val="26"/>
  </w:num>
  <w:num w:numId="9">
    <w:abstractNumId w:val="25"/>
  </w:num>
  <w:num w:numId="10">
    <w:abstractNumId w:val="5"/>
  </w:num>
  <w:num w:numId="11">
    <w:abstractNumId w:val="13"/>
  </w:num>
  <w:num w:numId="12">
    <w:abstractNumId w:val="14"/>
  </w:num>
  <w:num w:numId="13">
    <w:abstractNumId w:val="31"/>
  </w:num>
  <w:num w:numId="14">
    <w:abstractNumId w:val="10"/>
  </w:num>
  <w:num w:numId="15">
    <w:abstractNumId w:val="27"/>
  </w:num>
  <w:num w:numId="16">
    <w:abstractNumId w:val="33"/>
  </w:num>
  <w:num w:numId="17">
    <w:abstractNumId w:val="18"/>
  </w:num>
  <w:num w:numId="18">
    <w:abstractNumId w:val="15"/>
  </w:num>
  <w:num w:numId="19">
    <w:abstractNumId w:val="32"/>
  </w:num>
  <w:num w:numId="20">
    <w:abstractNumId w:val="34"/>
  </w:num>
  <w:num w:numId="21">
    <w:abstractNumId w:val="16"/>
  </w:num>
  <w:num w:numId="22">
    <w:abstractNumId w:val="4"/>
  </w:num>
  <w:num w:numId="23">
    <w:abstractNumId w:val="24"/>
  </w:num>
  <w:num w:numId="24">
    <w:abstractNumId w:val="12"/>
  </w:num>
  <w:num w:numId="25">
    <w:abstractNumId w:val="20"/>
  </w:num>
  <w:num w:numId="26">
    <w:abstractNumId w:val="9"/>
  </w:num>
  <w:num w:numId="27">
    <w:abstractNumId w:val="35"/>
  </w:num>
  <w:num w:numId="28">
    <w:abstractNumId w:val="30"/>
  </w:num>
  <w:num w:numId="29">
    <w:abstractNumId w:val="1"/>
  </w:num>
  <w:num w:numId="30">
    <w:abstractNumId w:val="17"/>
  </w:num>
  <w:num w:numId="31">
    <w:abstractNumId w:val="7"/>
  </w:num>
  <w:num w:numId="32">
    <w:abstractNumId w:val="29"/>
  </w:num>
  <w:num w:numId="33">
    <w:abstractNumId w:val="19"/>
  </w:num>
  <w:num w:numId="34">
    <w:abstractNumId w:val="11"/>
  </w:num>
  <w:num w:numId="35">
    <w:abstractNumId w:val="0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547"/>
    <w:rsid w:val="00011678"/>
    <w:rsid w:val="00012665"/>
    <w:rsid w:val="00013C5F"/>
    <w:rsid w:val="00040B8B"/>
    <w:rsid w:val="00066D3C"/>
    <w:rsid w:val="00091DD5"/>
    <w:rsid w:val="000C52DE"/>
    <w:rsid w:val="000E3BB6"/>
    <w:rsid w:val="000F5339"/>
    <w:rsid w:val="0012002B"/>
    <w:rsid w:val="001303A5"/>
    <w:rsid w:val="00130E44"/>
    <w:rsid w:val="00144681"/>
    <w:rsid w:val="001715C7"/>
    <w:rsid w:val="00174429"/>
    <w:rsid w:val="00182C4D"/>
    <w:rsid w:val="001836E2"/>
    <w:rsid w:val="00194CAA"/>
    <w:rsid w:val="001951D9"/>
    <w:rsid w:val="001A2A8B"/>
    <w:rsid w:val="001B0E65"/>
    <w:rsid w:val="001C3846"/>
    <w:rsid w:val="001C45B2"/>
    <w:rsid w:val="001D1D47"/>
    <w:rsid w:val="001D251A"/>
    <w:rsid w:val="001F7938"/>
    <w:rsid w:val="00234389"/>
    <w:rsid w:val="00271013"/>
    <w:rsid w:val="00287B58"/>
    <w:rsid w:val="002946DD"/>
    <w:rsid w:val="002955CE"/>
    <w:rsid w:val="002A0426"/>
    <w:rsid w:val="002C2736"/>
    <w:rsid w:val="002C4FF0"/>
    <w:rsid w:val="002F2A0A"/>
    <w:rsid w:val="00344B51"/>
    <w:rsid w:val="0038632C"/>
    <w:rsid w:val="003D2B34"/>
    <w:rsid w:val="003E3B83"/>
    <w:rsid w:val="003F3A20"/>
    <w:rsid w:val="00400F85"/>
    <w:rsid w:val="00415AE8"/>
    <w:rsid w:val="00474DBA"/>
    <w:rsid w:val="004757D2"/>
    <w:rsid w:val="00480DFD"/>
    <w:rsid w:val="00494ADC"/>
    <w:rsid w:val="004A5CE3"/>
    <w:rsid w:val="004C2914"/>
    <w:rsid w:val="00500BC4"/>
    <w:rsid w:val="00551252"/>
    <w:rsid w:val="005528AF"/>
    <w:rsid w:val="00552EF6"/>
    <w:rsid w:val="0058220B"/>
    <w:rsid w:val="005D129D"/>
    <w:rsid w:val="005D5C22"/>
    <w:rsid w:val="00611D1D"/>
    <w:rsid w:val="006139B8"/>
    <w:rsid w:val="0064709D"/>
    <w:rsid w:val="00687E0C"/>
    <w:rsid w:val="006C29F9"/>
    <w:rsid w:val="006D63CB"/>
    <w:rsid w:val="006F1FB2"/>
    <w:rsid w:val="00716230"/>
    <w:rsid w:val="00722507"/>
    <w:rsid w:val="00747051"/>
    <w:rsid w:val="00763C86"/>
    <w:rsid w:val="00793865"/>
    <w:rsid w:val="00795D6F"/>
    <w:rsid w:val="007A6747"/>
    <w:rsid w:val="007C0C3B"/>
    <w:rsid w:val="007E3DAC"/>
    <w:rsid w:val="007E5766"/>
    <w:rsid w:val="008166BB"/>
    <w:rsid w:val="008254EF"/>
    <w:rsid w:val="0084182C"/>
    <w:rsid w:val="008A3104"/>
    <w:rsid w:val="008A7493"/>
    <w:rsid w:val="008F1028"/>
    <w:rsid w:val="008F43BD"/>
    <w:rsid w:val="00900A36"/>
    <w:rsid w:val="00945B7A"/>
    <w:rsid w:val="009A1BD1"/>
    <w:rsid w:val="009C59A9"/>
    <w:rsid w:val="009D18AE"/>
    <w:rsid w:val="009E74CB"/>
    <w:rsid w:val="00A13FA6"/>
    <w:rsid w:val="00A41149"/>
    <w:rsid w:val="00A65D59"/>
    <w:rsid w:val="00A72BA0"/>
    <w:rsid w:val="00AB4617"/>
    <w:rsid w:val="00AD0DED"/>
    <w:rsid w:val="00AE2579"/>
    <w:rsid w:val="00B00EFA"/>
    <w:rsid w:val="00B4010C"/>
    <w:rsid w:val="00B661A4"/>
    <w:rsid w:val="00B804B4"/>
    <w:rsid w:val="00B92A98"/>
    <w:rsid w:val="00BB496E"/>
    <w:rsid w:val="00BD2D07"/>
    <w:rsid w:val="00BD7967"/>
    <w:rsid w:val="00BE4E64"/>
    <w:rsid w:val="00BF0E27"/>
    <w:rsid w:val="00C03FD0"/>
    <w:rsid w:val="00C064F7"/>
    <w:rsid w:val="00C31BC6"/>
    <w:rsid w:val="00C40D76"/>
    <w:rsid w:val="00C45839"/>
    <w:rsid w:val="00C6147B"/>
    <w:rsid w:val="00C93092"/>
    <w:rsid w:val="00C94FCF"/>
    <w:rsid w:val="00CB5551"/>
    <w:rsid w:val="00CD44A1"/>
    <w:rsid w:val="00CD7D9C"/>
    <w:rsid w:val="00CE5FA4"/>
    <w:rsid w:val="00CE75F4"/>
    <w:rsid w:val="00CF0E69"/>
    <w:rsid w:val="00CF7B43"/>
    <w:rsid w:val="00D04860"/>
    <w:rsid w:val="00D21545"/>
    <w:rsid w:val="00D37721"/>
    <w:rsid w:val="00D46B17"/>
    <w:rsid w:val="00D67ADD"/>
    <w:rsid w:val="00D70733"/>
    <w:rsid w:val="00D9005F"/>
    <w:rsid w:val="00D94B4F"/>
    <w:rsid w:val="00DA286C"/>
    <w:rsid w:val="00DA6737"/>
    <w:rsid w:val="00DB0528"/>
    <w:rsid w:val="00DC08F5"/>
    <w:rsid w:val="00DC49AD"/>
    <w:rsid w:val="00DC587B"/>
    <w:rsid w:val="00DC6EE7"/>
    <w:rsid w:val="00DC7662"/>
    <w:rsid w:val="00DD624D"/>
    <w:rsid w:val="00DE3353"/>
    <w:rsid w:val="00E40055"/>
    <w:rsid w:val="00E5031A"/>
    <w:rsid w:val="00E6440C"/>
    <w:rsid w:val="00E65AFD"/>
    <w:rsid w:val="00E72E91"/>
    <w:rsid w:val="00E81A8E"/>
    <w:rsid w:val="00E93547"/>
    <w:rsid w:val="00ED6280"/>
    <w:rsid w:val="00EE6F5C"/>
    <w:rsid w:val="00EF6B06"/>
    <w:rsid w:val="00F032F2"/>
    <w:rsid w:val="00F0364A"/>
    <w:rsid w:val="00F11694"/>
    <w:rsid w:val="00F1204F"/>
    <w:rsid w:val="00F14297"/>
    <w:rsid w:val="00F14337"/>
    <w:rsid w:val="00F16CD3"/>
    <w:rsid w:val="00F174DC"/>
    <w:rsid w:val="00F24776"/>
    <w:rsid w:val="00F27185"/>
    <w:rsid w:val="00F420C8"/>
    <w:rsid w:val="00F67FEA"/>
    <w:rsid w:val="00FA5922"/>
    <w:rsid w:val="00FB3E83"/>
    <w:rsid w:val="00FD1366"/>
    <w:rsid w:val="00FD7885"/>
    <w:rsid w:val="00FF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BF365B"/>
  <w15:docId w15:val="{8B37DFA8-59A6-454C-938C-BF9DDD285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3547"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E93547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E93547"/>
    <w:pPr>
      <w:keepNext/>
      <w:widowControl w:val="0"/>
      <w:jc w:val="right"/>
      <w:outlineLvl w:val="1"/>
    </w:pPr>
    <w:rPr>
      <w:b/>
      <w:bCs/>
      <w:i/>
      <w:iCs/>
      <w:sz w:val="16"/>
      <w:szCs w:val="16"/>
    </w:rPr>
  </w:style>
  <w:style w:type="paragraph" w:styleId="berschrift3">
    <w:name w:val="heading 3"/>
    <w:basedOn w:val="Standard"/>
    <w:next w:val="Standard"/>
    <w:qFormat/>
    <w:rsid w:val="00E93547"/>
    <w:pPr>
      <w:keepNext/>
      <w:widowControl w:val="0"/>
      <w:jc w:val="right"/>
      <w:outlineLvl w:val="2"/>
    </w:pPr>
    <w:rPr>
      <w:b/>
      <w:bCs/>
      <w:i/>
      <w:iCs/>
    </w:rPr>
  </w:style>
  <w:style w:type="paragraph" w:styleId="berschrift4">
    <w:name w:val="heading 4"/>
    <w:basedOn w:val="Standard"/>
    <w:next w:val="Standard"/>
    <w:qFormat/>
    <w:rsid w:val="00E93547"/>
    <w:pPr>
      <w:keepNext/>
      <w:widowControl w:val="0"/>
      <w:jc w:val="center"/>
      <w:outlineLvl w:val="3"/>
    </w:pPr>
    <w:rPr>
      <w:b/>
      <w:bCs/>
      <w:i/>
      <w:iCs/>
      <w:sz w:val="16"/>
      <w:szCs w:val="16"/>
    </w:rPr>
  </w:style>
  <w:style w:type="paragraph" w:styleId="berschrift5">
    <w:name w:val="heading 5"/>
    <w:basedOn w:val="Standard"/>
    <w:next w:val="Standard"/>
    <w:link w:val="berschrift5Zchn"/>
    <w:qFormat/>
    <w:rsid w:val="00E93547"/>
    <w:pPr>
      <w:keepNext/>
      <w:jc w:val="center"/>
      <w:outlineLvl w:val="4"/>
    </w:pPr>
    <w:rPr>
      <w:b/>
      <w:bCs/>
      <w:sz w:val="32"/>
      <w:szCs w:val="32"/>
    </w:rPr>
  </w:style>
  <w:style w:type="paragraph" w:styleId="berschrift6">
    <w:name w:val="heading 6"/>
    <w:basedOn w:val="Standard"/>
    <w:next w:val="Standard"/>
    <w:qFormat/>
    <w:rsid w:val="00E93547"/>
    <w:pPr>
      <w:keepNext/>
      <w:outlineLvl w:val="5"/>
    </w:pPr>
    <w:rPr>
      <w:b/>
      <w:bCs/>
      <w:sz w:val="32"/>
      <w:szCs w:val="32"/>
    </w:rPr>
  </w:style>
  <w:style w:type="paragraph" w:styleId="berschrift7">
    <w:name w:val="heading 7"/>
    <w:basedOn w:val="Standard"/>
    <w:next w:val="Standard"/>
    <w:qFormat/>
    <w:rsid w:val="00E93547"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  <w:outlineLvl w:val="6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E93547"/>
    <w:pPr>
      <w:tabs>
        <w:tab w:val="left" w:pos="0"/>
        <w:tab w:val="left" w:pos="57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</w:pPr>
    <w:rPr>
      <w:b/>
      <w:bCs/>
    </w:rPr>
  </w:style>
  <w:style w:type="paragraph" w:styleId="Textkrper">
    <w:name w:val="Body Text"/>
    <w:basedOn w:val="Standard"/>
    <w:link w:val="TextkrperZchn"/>
    <w:rsid w:val="00E93547"/>
    <w:pPr>
      <w:tabs>
        <w:tab w:val="left" w:pos="0"/>
        <w:tab w:val="left" w:pos="432"/>
        <w:tab w:val="left" w:pos="57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</w:style>
  <w:style w:type="paragraph" w:styleId="Titel">
    <w:name w:val="Title"/>
    <w:basedOn w:val="Standard"/>
    <w:qFormat/>
    <w:rsid w:val="00E93547"/>
    <w:pPr>
      <w:jc w:val="center"/>
    </w:pPr>
    <w:rPr>
      <w:b/>
      <w:bCs/>
    </w:rPr>
  </w:style>
  <w:style w:type="paragraph" w:styleId="Beschriftung">
    <w:name w:val="caption"/>
    <w:basedOn w:val="Standard"/>
    <w:next w:val="Standard"/>
    <w:qFormat/>
    <w:rsid w:val="00E9354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b/>
      <w:bCs/>
    </w:rPr>
  </w:style>
  <w:style w:type="paragraph" w:styleId="Textkrper-Einzug2">
    <w:name w:val="Body Text Indent 2"/>
    <w:basedOn w:val="Standard"/>
    <w:rsid w:val="00E93547"/>
    <w:pPr>
      <w:tabs>
        <w:tab w:val="left" w:pos="0"/>
        <w:tab w:val="left" w:pos="180"/>
        <w:tab w:val="left" w:pos="360"/>
        <w:tab w:val="left" w:pos="576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ind w:left="570" w:hanging="576"/>
    </w:pPr>
  </w:style>
  <w:style w:type="paragraph" w:styleId="Textkrper-Einzug3">
    <w:name w:val="Body Text Indent 3"/>
    <w:basedOn w:val="Standard"/>
    <w:rsid w:val="00E93547"/>
    <w:pPr>
      <w:tabs>
        <w:tab w:val="left" w:pos="0"/>
        <w:tab w:val="left" w:pos="576"/>
        <w:tab w:val="left" w:pos="1152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576"/>
    </w:pPr>
    <w:rPr>
      <w:sz w:val="22"/>
      <w:szCs w:val="22"/>
    </w:rPr>
  </w:style>
  <w:style w:type="paragraph" w:styleId="Fuzeile">
    <w:name w:val="footer"/>
    <w:basedOn w:val="Standard"/>
    <w:rsid w:val="00E9354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E93547"/>
  </w:style>
  <w:style w:type="table" w:customStyle="1" w:styleId="Tabellengitternetz">
    <w:name w:val="Tabellengitternetz"/>
    <w:basedOn w:val="NormaleTabelle"/>
    <w:rsid w:val="00E93547"/>
    <w:rPr>
      <w:rFonts w:ascii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E93547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E93547"/>
    <w:rPr>
      <w:color w:val="0000FF"/>
      <w:u w:val="single"/>
    </w:rPr>
  </w:style>
  <w:style w:type="paragraph" w:styleId="Untertitel">
    <w:name w:val="Subtitle"/>
    <w:basedOn w:val="Standard"/>
    <w:qFormat/>
    <w:rsid w:val="00E93547"/>
    <w:pPr>
      <w:tabs>
        <w:tab w:val="right" w:pos="9441"/>
      </w:tabs>
      <w:jc w:val="center"/>
    </w:pPr>
    <w:rPr>
      <w:rFonts w:cs="Times New Roman"/>
      <w:szCs w:val="20"/>
    </w:rPr>
  </w:style>
  <w:style w:type="paragraph" w:customStyle="1" w:styleId="Default">
    <w:name w:val="Default"/>
    <w:rsid w:val="00C31B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Vorgabetext">
    <w:name w:val="Vorgabetext"/>
    <w:basedOn w:val="Standard"/>
    <w:rsid w:val="00F174DC"/>
    <w:rPr>
      <w:rFonts w:ascii="Times New Roman" w:hAnsi="Times New Roman" w:cs="Times New Roman"/>
      <w:szCs w:val="20"/>
    </w:rPr>
  </w:style>
  <w:style w:type="paragraph" w:styleId="Listenabsatz">
    <w:name w:val="List Paragraph"/>
    <w:basedOn w:val="Standard"/>
    <w:uiPriority w:val="34"/>
    <w:qFormat/>
    <w:rsid w:val="00DD624D"/>
    <w:pPr>
      <w:ind w:left="708"/>
    </w:pPr>
  </w:style>
  <w:style w:type="character" w:customStyle="1" w:styleId="berschrift5Zchn">
    <w:name w:val="Überschrift 5 Zchn"/>
    <w:link w:val="berschrift5"/>
    <w:rsid w:val="00287B58"/>
    <w:rPr>
      <w:rFonts w:ascii="Arial" w:hAnsi="Arial" w:cs="Arial"/>
      <w:b/>
      <w:bCs/>
      <w:sz w:val="32"/>
      <w:szCs w:val="32"/>
    </w:rPr>
  </w:style>
  <w:style w:type="paragraph" w:styleId="KeinLeerraum">
    <w:name w:val="No Spacing"/>
    <w:uiPriority w:val="1"/>
    <w:qFormat/>
    <w:rsid w:val="00287B58"/>
    <w:rPr>
      <w:rFonts w:ascii="Arial" w:hAnsi="Arial"/>
      <w:sz w:val="24"/>
      <w:szCs w:val="24"/>
    </w:rPr>
  </w:style>
  <w:style w:type="character" w:customStyle="1" w:styleId="TextkrperZchn">
    <w:name w:val="Textkörper Zchn"/>
    <w:link w:val="Textkrper"/>
    <w:rsid w:val="00287B58"/>
    <w:rPr>
      <w:rFonts w:ascii="Arial" w:hAnsi="Arial" w:cs="Arial"/>
      <w:sz w:val="24"/>
      <w:szCs w:val="24"/>
    </w:rPr>
  </w:style>
  <w:style w:type="character" w:styleId="Fett">
    <w:name w:val="Strong"/>
    <w:uiPriority w:val="22"/>
    <w:qFormat/>
    <w:rsid w:val="00CF7B43"/>
    <w:rPr>
      <w:b/>
      <w:bCs/>
    </w:rPr>
  </w:style>
  <w:style w:type="table" w:styleId="Tabellenraster">
    <w:name w:val="Table Grid"/>
    <w:basedOn w:val="NormaleTabelle"/>
    <w:rsid w:val="00B66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rsid w:val="00C93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2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dein-brot-backen.de/sauerteig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71CA0-0322-42F4-896A-B0BE551C6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A859EAF3</Template>
  <TotalTime>0</TotalTime>
  <Pages>20</Pages>
  <Words>3316</Words>
  <Characters>20894</Characters>
  <Application>Microsoft Office Word</Application>
  <DocSecurity>0</DocSecurity>
  <Lines>174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Hans-Jürgen Lenhart</dc:creator>
  <cp:lastModifiedBy>Duletzki</cp:lastModifiedBy>
  <cp:revision>4</cp:revision>
  <cp:lastPrinted>2011-04-27T08:40:00Z</cp:lastPrinted>
  <dcterms:created xsi:type="dcterms:W3CDTF">2019-08-22T06:51:00Z</dcterms:created>
  <dcterms:modified xsi:type="dcterms:W3CDTF">2019-08-22T06:59:00Z</dcterms:modified>
</cp:coreProperties>
</file>